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43D" w:rsidRDefault="00BF343D" w:rsidP="002C54A0">
      <w:pPr>
        <w:keepNext/>
        <w:jc w:val="center"/>
        <w:outlineLvl w:val="0"/>
      </w:pPr>
      <w:r w:rsidRPr="00631ECA">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5" o:title=""/>
          </v:shape>
          <o:OLEObject Type="Embed" ProgID="Word.Picture.8" ShapeID="_x0000_i1025" DrawAspect="Content" ObjectID="_1614755814" r:id="rId6"/>
        </w:object>
      </w:r>
    </w:p>
    <w:p w:rsidR="00BF343D" w:rsidRPr="008F097C" w:rsidRDefault="00BF343D" w:rsidP="002C54A0">
      <w:pPr>
        <w:keepNext/>
        <w:jc w:val="center"/>
        <w:outlineLvl w:val="0"/>
        <w:rPr>
          <w:rFonts w:eastAsia="Arial Unicode MS"/>
          <w:b/>
          <w:bCs/>
          <w:sz w:val="28"/>
          <w:szCs w:val="28"/>
        </w:rPr>
      </w:pPr>
      <w:r w:rsidRPr="008F097C">
        <w:rPr>
          <w:rFonts w:eastAsia="Arial Unicode MS"/>
          <w:b/>
          <w:bCs/>
          <w:sz w:val="28"/>
          <w:szCs w:val="28"/>
        </w:rPr>
        <w:t>АДМИНИСТРАЦИЯ ВЫШНЕВОЛОЦКОГО РАЙОНА</w:t>
      </w:r>
    </w:p>
    <w:p w:rsidR="00BF343D" w:rsidRPr="008F097C" w:rsidRDefault="00BF343D" w:rsidP="002C54A0">
      <w:pPr>
        <w:pBdr>
          <w:bottom w:val="single" w:sz="12" w:space="1" w:color="auto"/>
        </w:pBdr>
        <w:jc w:val="center"/>
        <w:rPr>
          <w:b/>
          <w:bCs/>
          <w:sz w:val="28"/>
          <w:szCs w:val="28"/>
        </w:rPr>
      </w:pPr>
      <w:r w:rsidRPr="008F097C">
        <w:rPr>
          <w:b/>
          <w:bCs/>
          <w:sz w:val="28"/>
          <w:szCs w:val="28"/>
        </w:rPr>
        <w:t>ТВЕРСКОЙ ОБЛАСТИ</w:t>
      </w:r>
    </w:p>
    <w:p w:rsidR="00BF343D" w:rsidRPr="008F097C" w:rsidRDefault="00BF343D" w:rsidP="002C54A0">
      <w:pPr>
        <w:tabs>
          <w:tab w:val="left" w:pos="7213"/>
        </w:tabs>
        <w:rPr>
          <w:b/>
          <w:bCs/>
          <w:sz w:val="28"/>
          <w:szCs w:val="28"/>
        </w:rPr>
      </w:pPr>
      <w:r w:rsidRPr="008F097C">
        <w:rPr>
          <w:b/>
          <w:bCs/>
          <w:sz w:val="28"/>
          <w:szCs w:val="28"/>
        </w:rPr>
        <w:tab/>
        <w:t xml:space="preserve">                              </w:t>
      </w:r>
    </w:p>
    <w:p w:rsidR="00BF343D" w:rsidRPr="00011EF2" w:rsidRDefault="00BF343D" w:rsidP="002C54A0">
      <w:pPr>
        <w:rPr>
          <w:b/>
          <w:bCs/>
        </w:rPr>
      </w:pPr>
      <w:r w:rsidRPr="008F097C">
        <w:rPr>
          <w:b/>
          <w:bCs/>
          <w:sz w:val="28"/>
          <w:szCs w:val="28"/>
        </w:rPr>
        <w:t xml:space="preserve">                               </w:t>
      </w:r>
      <w:r>
        <w:rPr>
          <w:b/>
          <w:bCs/>
          <w:sz w:val="28"/>
          <w:szCs w:val="28"/>
        </w:rPr>
        <w:t xml:space="preserve">                    </w:t>
      </w:r>
      <w:r w:rsidRPr="008F097C">
        <w:rPr>
          <w:b/>
          <w:bCs/>
          <w:sz w:val="28"/>
          <w:szCs w:val="28"/>
        </w:rPr>
        <w:t>ПОСТАНОВЛЕНИЕ</w:t>
      </w:r>
      <w:r w:rsidRPr="00011EF2">
        <w:rPr>
          <w:b/>
          <w:bCs/>
        </w:rPr>
        <w:t xml:space="preserve">                                  </w:t>
      </w:r>
    </w:p>
    <w:p w:rsidR="00BF343D" w:rsidRPr="00011EF2" w:rsidRDefault="00BF343D" w:rsidP="002C54A0">
      <w:pPr>
        <w:rPr>
          <w:b/>
          <w:bCs/>
        </w:rPr>
      </w:pPr>
    </w:p>
    <w:p w:rsidR="00BF343D" w:rsidRPr="00011EF2" w:rsidRDefault="00BF343D" w:rsidP="002C54A0">
      <w:r>
        <w:t>20.03.2019</w:t>
      </w:r>
      <w:r w:rsidRPr="00011EF2">
        <w:t xml:space="preserve">                                              г. Вышний Волочек                                         </w:t>
      </w:r>
      <w:r>
        <w:t xml:space="preserve">                №  46</w:t>
      </w:r>
      <w:r w:rsidRPr="00011EF2">
        <w:t xml:space="preserve">                         </w:t>
      </w:r>
    </w:p>
    <w:p w:rsidR="00BF343D" w:rsidRDefault="00BF343D" w:rsidP="002C54A0">
      <w:pPr>
        <w:jc w:val="both"/>
      </w:pPr>
    </w:p>
    <w:p w:rsidR="00BF343D" w:rsidRPr="00805A1A" w:rsidRDefault="00BF343D" w:rsidP="002C54A0">
      <w:r w:rsidRPr="00805A1A">
        <w:t xml:space="preserve">Об утверждении административного регламента </w:t>
      </w:r>
    </w:p>
    <w:p w:rsidR="00BF343D" w:rsidRDefault="00BF343D" w:rsidP="002C54A0">
      <w:r w:rsidRPr="00805A1A">
        <w:t xml:space="preserve">предоставления муниципальной </w:t>
      </w:r>
      <w:r w:rsidRPr="002C54A0">
        <w:t xml:space="preserve">услуги «Направление </w:t>
      </w:r>
    </w:p>
    <w:p w:rsidR="00BF343D" w:rsidRDefault="00BF343D" w:rsidP="002C54A0">
      <w:pPr>
        <w:rPr>
          <w:color w:val="333333"/>
          <w:shd w:val="clear" w:color="auto" w:fill="FFFFFF"/>
        </w:rPr>
      </w:pPr>
      <w:r w:rsidRPr="002C54A0">
        <w:rPr>
          <w:color w:val="333333"/>
          <w:shd w:val="clear" w:color="auto" w:fill="FFFFFF"/>
        </w:rPr>
        <w:t xml:space="preserve"> уведомления о соответствии</w:t>
      </w:r>
      <w:r>
        <w:rPr>
          <w:color w:val="333333"/>
          <w:shd w:val="clear" w:color="auto" w:fill="FFFFFF"/>
        </w:rPr>
        <w:t xml:space="preserve"> (несоответствии)</w:t>
      </w:r>
      <w:r w:rsidRPr="002C54A0">
        <w:rPr>
          <w:color w:val="333333"/>
          <w:shd w:val="clear" w:color="auto" w:fill="FFFFFF"/>
        </w:rPr>
        <w:t xml:space="preserve"> указанных в уведомлении</w:t>
      </w:r>
    </w:p>
    <w:p w:rsidR="00BF343D" w:rsidRDefault="00BF343D" w:rsidP="002C54A0">
      <w:pPr>
        <w:rPr>
          <w:color w:val="333333"/>
          <w:shd w:val="clear" w:color="auto" w:fill="FFFFFF"/>
        </w:rPr>
      </w:pPr>
      <w:r w:rsidRPr="002C54A0">
        <w:rPr>
          <w:color w:val="333333"/>
          <w:shd w:val="clear" w:color="auto" w:fill="FFFFFF"/>
        </w:rPr>
        <w:t xml:space="preserve"> о планируемом строительстве параметров объекта </w:t>
      </w:r>
    </w:p>
    <w:p w:rsidR="00BF343D" w:rsidRDefault="00BF343D" w:rsidP="002C54A0">
      <w:pPr>
        <w:rPr>
          <w:color w:val="333333"/>
          <w:shd w:val="clear" w:color="auto" w:fill="FFFFFF"/>
        </w:rPr>
      </w:pPr>
      <w:r w:rsidRPr="002C54A0">
        <w:rPr>
          <w:color w:val="333333"/>
          <w:shd w:val="clear" w:color="auto" w:fill="FFFFFF"/>
        </w:rPr>
        <w:t xml:space="preserve">индивидуального жилищного строительства </w:t>
      </w:r>
    </w:p>
    <w:p w:rsidR="00BF343D" w:rsidRDefault="00BF343D" w:rsidP="002C54A0">
      <w:pPr>
        <w:rPr>
          <w:color w:val="333333"/>
          <w:shd w:val="clear" w:color="auto" w:fill="FFFFFF"/>
        </w:rPr>
      </w:pPr>
      <w:r w:rsidRPr="002C54A0">
        <w:rPr>
          <w:color w:val="333333"/>
          <w:shd w:val="clear" w:color="auto" w:fill="FFFFFF"/>
        </w:rPr>
        <w:t xml:space="preserve">или садового дома установленным параметрам </w:t>
      </w:r>
    </w:p>
    <w:p w:rsidR="00BF343D" w:rsidRDefault="00BF343D" w:rsidP="002C54A0">
      <w:pPr>
        <w:rPr>
          <w:color w:val="333333"/>
          <w:shd w:val="clear" w:color="auto" w:fill="FFFFFF"/>
        </w:rPr>
      </w:pPr>
      <w:r w:rsidRPr="002C54A0">
        <w:rPr>
          <w:color w:val="333333"/>
          <w:shd w:val="clear" w:color="auto" w:fill="FFFFFF"/>
        </w:rPr>
        <w:t xml:space="preserve">и допустимости размещения объекта индивидуального </w:t>
      </w:r>
    </w:p>
    <w:p w:rsidR="00BF343D" w:rsidRPr="002C54A0" w:rsidRDefault="00BF343D" w:rsidP="002C54A0">
      <w:pPr>
        <w:rPr>
          <w:color w:val="333333"/>
          <w:shd w:val="clear" w:color="auto" w:fill="FFFFFF"/>
        </w:rPr>
      </w:pPr>
      <w:r w:rsidRPr="002C54A0">
        <w:rPr>
          <w:color w:val="333333"/>
          <w:shd w:val="clear" w:color="auto" w:fill="FFFFFF"/>
        </w:rPr>
        <w:t xml:space="preserve">жилищного строительства или садового дома </w:t>
      </w:r>
    </w:p>
    <w:p w:rsidR="00BF343D" w:rsidRPr="002C54A0" w:rsidRDefault="00BF343D" w:rsidP="002C54A0">
      <w:pPr>
        <w:autoSpaceDE w:val="0"/>
        <w:autoSpaceDN w:val="0"/>
        <w:adjustRightInd w:val="0"/>
      </w:pPr>
      <w:r w:rsidRPr="002C54A0">
        <w:rPr>
          <w:color w:val="333333"/>
          <w:shd w:val="clear" w:color="auto" w:fill="FFFFFF"/>
        </w:rPr>
        <w:t>на земельном участке</w:t>
      </w:r>
      <w:r>
        <w:rPr>
          <w:color w:val="333333"/>
          <w:shd w:val="clear" w:color="auto" w:fill="FFFFFF"/>
        </w:rPr>
        <w:t>»</w:t>
      </w:r>
    </w:p>
    <w:p w:rsidR="00BF343D" w:rsidRPr="00011EF2" w:rsidRDefault="00BF343D" w:rsidP="002C54A0"/>
    <w:p w:rsidR="00BF343D" w:rsidRDefault="00BF343D" w:rsidP="008F097C">
      <w:pPr>
        <w:ind w:firstLine="708"/>
        <w:jc w:val="both"/>
      </w:pPr>
      <w:r w:rsidRPr="00011EF2">
        <w:t>В соответствии с Федеральным законом от 27.07.2010г. №</w:t>
      </w:r>
      <w:r>
        <w:t xml:space="preserve"> </w:t>
      </w:r>
      <w:r w:rsidRPr="00011EF2">
        <w:t xml:space="preserve">210-ФЗ «Об организации предоставления государственных и муниципальных услуг», постановлением Правительства Российской Федерации от 16 мая 2011 года № 373 </w:t>
      </w:r>
      <w:r>
        <w:t>«</w:t>
      </w:r>
      <w:r w:rsidRPr="0074361E">
        <w:rPr>
          <w:color w:val="000000"/>
          <w:shd w:val="clear" w:color="auto" w:fill="FFFFFF"/>
        </w:rPr>
        <w:t>О разработке и утверждении административных регламентов осуществления государственного контроля (надзора) и административных регламентов</w:t>
      </w:r>
      <w:r>
        <w:rPr>
          <w:color w:val="000000"/>
          <w:shd w:val="clear" w:color="auto" w:fill="FFFFFF"/>
        </w:rPr>
        <w:t xml:space="preserve"> предоставления </w:t>
      </w:r>
      <w:r w:rsidRPr="0074361E">
        <w:rPr>
          <w:color w:val="000000"/>
          <w:shd w:val="clear" w:color="auto" w:fill="FFFFFF"/>
        </w:rPr>
        <w:t>государственных</w:t>
      </w:r>
      <w:r>
        <w:rPr>
          <w:color w:val="000000"/>
          <w:shd w:val="clear" w:color="auto" w:fill="FFFFFF"/>
        </w:rPr>
        <w:t xml:space="preserve"> </w:t>
      </w:r>
      <w:r w:rsidRPr="0074361E">
        <w:rPr>
          <w:color w:val="000000"/>
          <w:shd w:val="clear" w:color="auto" w:fill="FFFFFF"/>
        </w:rPr>
        <w:t>услуг</w:t>
      </w:r>
      <w:r>
        <w:rPr>
          <w:color w:val="000000"/>
          <w:shd w:val="clear" w:color="auto" w:fill="FFFFFF"/>
        </w:rPr>
        <w:t>»,</w:t>
      </w:r>
      <w:r w:rsidRPr="00011EF2">
        <w:t xml:space="preserve"> постановлением администрации Вышневолоцкого района от 13.05.2011г. №</w:t>
      </w:r>
      <w:r>
        <w:t xml:space="preserve"> </w:t>
      </w:r>
      <w:r w:rsidRPr="00011EF2">
        <w:t>291 «Об утверждении Положения о порядке разработки и утверждения административных регламентов по предоставлению муниципальных услуг, а также услуг, предоставляемых муниципальными учреждениями в Вышневолоцком районе Тверской области» (с изменениями и дополнениями от 03.08.2011г №</w:t>
      </w:r>
      <w:r>
        <w:t xml:space="preserve"> </w:t>
      </w:r>
      <w:r w:rsidRPr="00011EF2">
        <w:t>451, от 25.01.2013г. №</w:t>
      </w:r>
      <w:r>
        <w:t xml:space="preserve"> </w:t>
      </w:r>
      <w:r w:rsidRPr="00011EF2">
        <w:t xml:space="preserve">46), постановлением администрации Вышневолоцкого района Тверской области от </w:t>
      </w:r>
      <w:r>
        <w:t xml:space="preserve">25.01.2013 № </w:t>
      </w:r>
      <w:r w:rsidRPr="00011EF2">
        <w:t>43 «Об утверждении реестра муниципальных услуг муниципального образования «Вышневолоцкий район» Тверской области»</w:t>
      </w:r>
      <w:r>
        <w:t xml:space="preserve"> (с изменениями от 05.09.2014 № 473, 09.10.2015 № 517, 01.09.2016  № 281, 30.12.2016 № 366, 20.10.2017 № 172, от 23.10.2018 № 185) администрация Вышневолоцкого района</w:t>
      </w:r>
    </w:p>
    <w:p w:rsidR="00BF343D" w:rsidRPr="00011EF2" w:rsidRDefault="00BF343D" w:rsidP="008F097C">
      <w:pPr>
        <w:jc w:val="both"/>
      </w:pPr>
    </w:p>
    <w:p w:rsidR="00BF343D" w:rsidRDefault="00BF343D" w:rsidP="008F097C">
      <w:pPr>
        <w:jc w:val="center"/>
      </w:pPr>
      <w:r>
        <w:t>ПОСТАНОВЛЯЕТ</w:t>
      </w:r>
      <w:r w:rsidRPr="00011EF2">
        <w:t>:</w:t>
      </w:r>
    </w:p>
    <w:p w:rsidR="00BF343D" w:rsidRDefault="00BF343D" w:rsidP="008F097C">
      <w:pPr>
        <w:jc w:val="center"/>
      </w:pPr>
    </w:p>
    <w:p w:rsidR="00BF343D" w:rsidRPr="003830FC" w:rsidRDefault="00BF343D" w:rsidP="008F097C">
      <w:pPr>
        <w:jc w:val="both"/>
        <w:rPr>
          <w:b/>
          <w:bCs/>
        </w:rPr>
      </w:pPr>
      <w:r>
        <w:t xml:space="preserve">       </w:t>
      </w:r>
      <w:r w:rsidRPr="002C54A0">
        <w:t xml:space="preserve">1. </w:t>
      </w:r>
      <w:r>
        <w:t xml:space="preserve"> </w:t>
      </w:r>
      <w:r w:rsidRPr="002C54A0">
        <w:t xml:space="preserve">Утвердить административный регламент предоставления муниципальной услуги «Направление </w:t>
      </w:r>
      <w:r w:rsidRPr="002C54A0">
        <w:rPr>
          <w:color w:val="333333"/>
          <w:shd w:val="clear" w:color="auto" w:fill="FFFFFF"/>
        </w:rPr>
        <w:t xml:space="preserve"> уведомления о соответствии </w:t>
      </w:r>
      <w:r>
        <w:rPr>
          <w:color w:val="333333"/>
          <w:shd w:val="clear" w:color="auto" w:fill="FFFFFF"/>
        </w:rPr>
        <w:t xml:space="preserve">(несоответствии) </w:t>
      </w:r>
      <w:r w:rsidRPr="002C54A0">
        <w:rPr>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F343D" w:rsidRDefault="00BF343D" w:rsidP="002C54A0">
      <w:pPr>
        <w:autoSpaceDE w:val="0"/>
        <w:autoSpaceDN w:val="0"/>
        <w:adjustRightInd w:val="0"/>
      </w:pPr>
      <w:r>
        <w:t xml:space="preserve">         </w:t>
      </w:r>
      <w:r w:rsidRPr="00011EF2">
        <w:t xml:space="preserve">2. Контроль за исполнением постановления возложить на заместителя главы администрации Вышневолоцкого района Спиридонову В.А. </w:t>
      </w:r>
    </w:p>
    <w:p w:rsidR="00BF343D" w:rsidRPr="00914E38" w:rsidRDefault="00BF343D" w:rsidP="002C54A0">
      <w:pPr>
        <w:tabs>
          <w:tab w:val="left" w:pos="851"/>
        </w:tabs>
        <w:spacing w:after="120"/>
        <w:ind w:firstLine="567"/>
        <w:jc w:val="both"/>
      </w:pPr>
      <w:r>
        <w:t>3. Настоящее постановление вступает в силу со дня его официального опубликования в газете «Муниципальный вестник. Вышневолоцкий район» и подлежит размещению на официальном сайте муниципального образования «Вышневолоцкий район» в сети «Интернет».</w:t>
      </w:r>
    </w:p>
    <w:p w:rsidR="00BF343D" w:rsidRDefault="00BF343D" w:rsidP="002C54A0">
      <w:pPr>
        <w:jc w:val="both"/>
      </w:pPr>
    </w:p>
    <w:p w:rsidR="00BF343D" w:rsidRPr="00011EF2" w:rsidRDefault="00BF343D" w:rsidP="002C54A0">
      <w:pPr>
        <w:jc w:val="both"/>
      </w:pPr>
    </w:p>
    <w:tbl>
      <w:tblPr>
        <w:tblW w:w="0" w:type="auto"/>
        <w:tblInd w:w="-106" w:type="dxa"/>
        <w:tblLook w:val="00A0"/>
      </w:tblPr>
      <w:tblGrid>
        <w:gridCol w:w="6666"/>
        <w:gridCol w:w="3333"/>
      </w:tblGrid>
      <w:tr w:rsidR="00BF343D" w:rsidRPr="006E4DF6">
        <w:tc>
          <w:tcPr>
            <w:tcW w:w="6666" w:type="dxa"/>
          </w:tcPr>
          <w:p w:rsidR="00BF343D" w:rsidRPr="006E4DF6" w:rsidRDefault="00BF343D" w:rsidP="003A734D">
            <w:pPr>
              <w:pStyle w:val="a3"/>
              <w:jc w:val="both"/>
              <w:rPr>
                <w:rFonts w:ascii="Times New Roman" w:hAnsi="Times New Roman" w:cs="Times New Roman"/>
                <w:color w:val="000000"/>
              </w:rPr>
            </w:pPr>
            <w:r w:rsidRPr="006E4DF6">
              <w:rPr>
                <w:rFonts w:ascii="Times New Roman" w:hAnsi="Times New Roman" w:cs="Times New Roman"/>
                <w:color w:val="000000"/>
                <w:sz w:val="22"/>
                <w:szCs w:val="22"/>
              </w:rPr>
              <w:t>И.о.главы Вышневолоцкого района,</w:t>
            </w:r>
          </w:p>
          <w:p w:rsidR="00BF343D" w:rsidRPr="006E4DF6" w:rsidRDefault="00BF343D" w:rsidP="003A734D">
            <w:pPr>
              <w:rPr>
                <w:color w:val="000000"/>
              </w:rPr>
            </w:pPr>
            <w:r w:rsidRPr="006E4DF6">
              <w:rPr>
                <w:color w:val="000000"/>
                <w:sz w:val="22"/>
                <w:szCs w:val="22"/>
              </w:rPr>
              <w:t xml:space="preserve">первый заместитель главы администрации </w:t>
            </w:r>
          </w:p>
          <w:p w:rsidR="00BF343D" w:rsidRPr="006E4DF6" w:rsidRDefault="00BF343D" w:rsidP="003A734D">
            <w:pPr>
              <w:rPr>
                <w:color w:val="000000"/>
              </w:rPr>
            </w:pPr>
            <w:r w:rsidRPr="006E4DF6">
              <w:rPr>
                <w:color w:val="000000"/>
                <w:sz w:val="22"/>
                <w:szCs w:val="22"/>
              </w:rPr>
              <w:t>Вышневолоцкого района</w:t>
            </w:r>
          </w:p>
        </w:tc>
        <w:tc>
          <w:tcPr>
            <w:tcW w:w="3333" w:type="dxa"/>
          </w:tcPr>
          <w:p w:rsidR="00BF343D" w:rsidRPr="006E4DF6" w:rsidRDefault="00BF343D" w:rsidP="003A734D">
            <w:pPr>
              <w:pStyle w:val="a4"/>
              <w:jc w:val="right"/>
              <w:rPr>
                <w:rFonts w:ascii="Times New Roman" w:hAnsi="Times New Roman" w:cs="Times New Roman"/>
                <w:color w:val="000000"/>
              </w:rPr>
            </w:pPr>
          </w:p>
          <w:p w:rsidR="00BF343D" w:rsidRPr="006E4DF6" w:rsidRDefault="00BF343D" w:rsidP="003A734D">
            <w:pPr>
              <w:pStyle w:val="a4"/>
              <w:jc w:val="right"/>
              <w:rPr>
                <w:rFonts w:ascii="Times New Roman" w:hAnsi="Times New Roman" w:cs="Times New Roman"/>
                <w:color w:val="000000"/>
              </w:rPr>
            </w:pPr>
          </w:p>
          <w:p w:rsidR="00BF343D" w:rsidRPr="006E4DF6" w:rsidRDefault="00BF343D" w:rsidP="003A734D">
            <w:pPr>
              <w:pStyle w:val="a4"/>
              <w:jc w:val="right"/>
              <w:rPr>
                <w:rFonts w:ascii="Times New Roman" w:hAnsi="Times New Roman" w:cs="Times New Roman"/>
                <w:color w:val="000000"/>
              </w:rPr>
            </w:pPr>
            <w:r w:rsidRPr="006E4DF6">
              <w:rPr>
                <w:rFonts w:ascii="Times New Roman" w:hAnsi="Times New Roman" w:cs="Times New Roman"/>
                <w:color w:val="000000"/>
                <w:sz w:val="22"/>
                <w:szCs w:val="22"/>
              </w:rPr>
              <w:t>С.П.Петров</w:t>
            </w:r>
          </w:p>
        </w:tc>
      </w:tr>
    </w:tbl>
    <w:p w:rsidR="00BF343D" w:rsidRDefault="00BF343D" w:rsidP="002C54A0">
      <w:pPr>
        <w:ind w:firstLine="5940"/>
      </w:pPr>
    </w:p>
    <w:p w:rsidR="00BF343D" w:rsidRDefault="00BF343D" w:rsidP="002C54A0">
      <w:pPr>
        <w:ind w:firstLine="5940"/>
      </w:pPr>
    </w:p>
    <w:p w:rsidR="00BF343D" w:rsidRDefault="00BF343D" w:rsidP="002C54A0">
      <w:pPr>
        <w:ind w:firstLine="5940"/>
      </w:pPr>
    </w:p>
    <w:p w:rsidR="00BF343D" w:rsidRDefault="00BF343D" w:rsidP="002C54A0">
      <w:pPr>
        <w:ind w:firstLine="5940"/>
      </w:pPr>
    </w:p>
    <w:p w:rsidR="00BF343D" w:rsidRPr="003830FC" w:rsidRDefault="00BF343D" w:rsidP="0054154D">
      <w:pPr>
        <w:ind w:firstLine="5940"/>
      </w:pPr>
    </w:p>
    <w:p w:rsidR="00BF343D" w:rsidRPr="003830FC" w:rsidRDefault="00BF343D" w:rsidP="0054154D">
      <w:pPr>
        <w:ind w:firstLine="5940"/>
        <w:jc w:val="right"/>
      </w:pPr>
      <w:r w:rsidRPr="003830FC">
        <w:t>Приложение к постановлению</w:t>
      </w:r>
    </w:p>
    <w:p w:rsidR="00BF343D" w:rsidRPr="003830FC" w:rsidRDefault="00BF343D" w:rsidP="0054154D">
      <w:pPr>
        <w:ind w:firstLine="5940"/>
        <w:jc w:val="right"/>
      </w:pPr>
      <w:r w:rsidRPr="003830FC">
        <w:t>Администрации Вышневолоцкого района</w:t>
      </w:r>
      <w:r>
        <w:t xml:space="preserve"> от 20.03.2019  № 46</w:t>
      </w:r>
    </w:p>
    <w:p w:rsidR="00BF343D" w:rsidRPr="003830FC" w:rsidRDefault="00BF343D" w:rsidP="001D4AA1">
      <w:r w:rsidRPr="003830FC">
        <w:t xml:space="preserve">                                                                                           </w:t>
      </w:r>
      <w:r>
        <w:t xml:space="preserve">                   </w:t>
      </w:r>
    </w:p>
    <w:p w:rsidR="00BF343D" w:rsidRPr="003830FC" w:rsidRDefault="00BF343D" w:rsidP="001D4AA1">
      <w:pPr>
        <w:rPr>
          <w:b/>
          <w:bCs/>
        </w:rPr>
      </w:pPr>
    </w:p>
    <w:p w:rsidR="00BF343D" w:rsidRPr="003830FC" w:rsidRDefault="00BF343D" w:rsidP="0054154D">
      <w:pPr>
        <w:jc w:val="center"/>
        <w:rPr>
          <w:b/>
          <w:bCs/>
        </w:rPr>
      </w:pPr>
      <w:r w:rsidRPr="003830FC">
        <w:rPr>
          <w:b/>
          <w:bCs/>
        </w:rPr>
        <w:t xml:space="preserve">Административный регламент </w:t>
      </w:r>
    </w:p>
    <w:p w:rsidR="00BF343D" w:rsidRDefault="00BF343D" w:rsidP="001D4AA1">
      <w:pPr>
        <w:jc w:val="center"/>
        <w:rPr>
          <w:b/>
          <w:bCs/>
          <w:color w:val="333333"/>
          <w:shd w:val="clear" w:color="auto" w:fill="FFFFFF"/>
        </w:rPr>
      </w:pPr>
      <w:r w:rsidRPr="003830FC">
        <w:rPr>
          <w:b/>
          <w:bCs/>
        </w:rPr>
        <w:t xml:space="preserve">по предоставлению муниципальной услуги «Направление </w:t>
      </w:r>
      <w:r w:rsidRPr="003830FC">
        <w:rPr>
          <w:b/>
          <w:bCs/>
          <w:color w:val="333333"/>
          <w:shd w:val="clear" w:color="auto" w:fill="FFFFFF"/>
        </w:rPr>
        <w:t xml:space="preserve"> уведомления о соответствии </w:t>
      </w:r>
      <w:r>
        <w:rPr>
          <w:b/>
          <w:bCs/>
          <w:color w:val="333333"/>
          <w:shd w:val="clear" w:color="auto" w:fill="FFFFFF"/>
        </w:rPr>
        <w:t xml:space="preserve">(несоответствии) </w:t>
      </w:r>
      <w:r w:rsidRPr="003830FC">
        <w:rPr>
          <w:b/>
          <w:bCs/>
          <w:color w:val="333333"/>
          <w:shd w:val="clear" w:color="auto" w:fill="FFFFFF"/>
        </w:rPr>
        <w:t xml:space="preserve">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w:t>
      </w:r>
    </w:p>
    <w:p w:rsidR="00BF343D" w:rsidRPr="003830FC" w:rsidRDefault="00BF343D" w:rsidP="001D4AA1">
      <w:pPr>
        <w:jc w:val="center"/>
        <w:rPr>
          <w:b/>
          <w:bCs/>
        </w:rPr>
      </w:pPr>
      <w:r w:rsidRPr="003830FC">
        <w:rPr>
          <w:b/>
          <w:bCs/>
          <w:color w:val="333333"/>
          <w:shd w:val="clear" w:color="auto" w:fill="FFFFFF"/>
        </w:rPr>
        <w:t>строительства или садового дома на земельном участке».</w:t>
      </w:r>
    </w:p>
    <w:p w:rsidR="00BF343D" w:rsidRDefault="00BF343D" w:rsidP="001D4AA1">
      <w:pPr>
        <w:jc w:val="center"/>
        <w:rPr>
          <w:b/>
          <w:bCs/>
        </w:rPr>
      </w:pPr>
      <w:r>
        <w:rPr>
          <w:b/>
          <w:bCs/>
        </w:rPr>
        <w:t xml:space="preserve"> </w:t>
      </w:r>
    </w:p>
    <w:p w:rsidR="00BF343D" w:rsidRDefault="00BF343D" w:rsidP="00712A04">
      <w:pPr>
        <w:jc w:val="both"/>
        <w:rPr>
          <w:b/>
          <w:bCs/>
        </w:rPr>
      </w:pPr>
      <w:r>
        <w:rPr>
          <w:b/>
          <w:bCs/>
        </w:rPr>
        <w:t xml:space="preserve">1. </w:t>
      </w:r>
      <w:r w:rsidRPr="003830FC">
        <w:rPr>
          <w:b/>
          <w:bCs/>
        </w:rPr>
        <w:t>Общие положения</w:t>
      </w:r>
    </w:p>
    <w:p w:rsidR="00BF343D" w:rsidRPr="003830FC" w:rsidRDefault="00BF343D" w:rsidP="00712A04">
      <w:pPr>
        <w:ind w:firstLine="708"/>
        <w:jc w:val="both"/>
        <w:rPr>
          <w:b/>
          <w:bCs/>
        </w:rPr>
      </w:pPr>
      <w:r w:rsidRPr="003830FC">
        <w:rPr>
          <w:b/>
          <w:bCs/>
        </w:rPr>
        <w:t xml:space="preserve">1.1. Предмет регулирования Административного регламента по предоставлению муниципальной услуги «Направление </w:t>
      </w:r>
      <w:r w:rsidRPr="003830FC">
        <w:rPr>
          <w:b/>
          <w:bCs/>
          <w:color w:val="333333"/>
          <w:shd w:val="clear" w:color="auto" w:fill="FFFFFF"/>
        </w:rPr>
        <w:t xml:space="preserve"> уведомления о соответствии </w:t>
      </w:r>
      <w:r>
        <w:rPr>
          <w:b/>
          <w:bCs/>
          <w:color w:val="333333"/>
          <w:shd w:val="clear" w:color="auto" w:fill="FFFFFF"/>
        </w:rPr>
        <w:t xml:space="preserve">(несоответствии) </w:t>
      </w:r>
      <w:r w:rsidRPr="003830FC">
        <w:rPr>
          <w:b/>
          <w:bCs/>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F343D" w:rsidRDefault="00BF343D" w:rsidP="001D4AA1">
      <w:pPr>
        <w:ind w:firstLine="360"/>
        <w:jc w:val="both"/>
        <w:rPr>
          <w:color w:val="333333"/>
          <w:shd w:val="clear" w:color="auto" w:fill="FFFFFF"/>
        </w:rPr>
      </w:pPr>
      <w:r w:rsidRPr="003830FC">
        <w:t xml:space="preserve">Предметом регулирования Административного регламента по предоставлению муниципальной услуги по направлению  </w:t>
      </w:r>
      <w:r w:rsidRPr="003830FC">
        <w:rPr>
          <w:color w:val="333333"/>
          <w:shd w:val="clear" w:color="auto" w:fill="FFFFFF"/>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3830FC">
        <w:t xml:space="preserve"> (далее – Административный регламент) </w:t>
      </w:r>
      <w:r w:rsidRPr="003830FC">
        <w:rPr>
          <w:color w:val="000000"/>
        </w:rPr>
        <w:t xml:space="preserve">является регулирование отношений, возникающих между Администрацией Вышневолоцкого района и физическими лицами при предоставлении муниципальной услуги </w:t>
      </w:r>
      <w:r w:rsidRPr="003830FC">
        <w:t xml:space="preserve">«Направление </w:t>
      </w:r>
      <w:r w:rsidRPr="003830FC">
        <w:rPr>
          <w:color w:val="333333"/>
          <w:shd w:val="clear" w:color="auto" w:fill="FFFFFF"/>
        </w:rPr>
        <w:t xml:space="preserve">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F343D" w:rsidRPr="00D01F4A" w:rsidRDefault="00BF343D" w:rsidP="006A08F7">
      <w:pPr>
        <w:ind w:firstLine="360"/>
        <w:rPr>
          <w:b/>
          <w:bCs/>
        </w:rPr>
      </w:pPr>
      <w:r w:rsidRPr="00D01F4A">
        <w:rPr>
          <w:b/>
          <w:bCs/>
        </w:rPr>
        <w:t>1.2. Круг заявителей</w:t>
      </w:r>
    </w:p>
    <w:p w:rsidR="00BF343D" w:rsidRPr="003830FC" w:rsidRDefault="00BF343D" w:rsidP="002D5C9A">
      <w:pPr>
        <w:ind w:firstLine="709"/>
        <w:jc w:val="both"/>
      </w:pPr>
      <w:r w:rsidRPr="003830FC">
        <w:t xml:space="preserve">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уведомлением </w:t>
      </w:r>
      <w:r>
        <w:t xml:space="preserve"> о планируемом строительстве </w:t>
      </w:r>
      <w:r w:rsidRPr="00CC02D5">
        <w:t>или реконструкции объекта индивидуального ж</w:t>
      </w:r>
      <w:r w:rsidRPr="003830FC">
        <w:t>илищного строительства или садового дома</w:t>
      </w:r>
      <w:r>
        <w:t xml:space="preserve"> </w:t>
      </w:r>
      <w:r w:rsidRPr="003830FC">
        <w:t>в письменной или электронной формах.</w:t>
      </w:r>
    </w:p>
    <w:p w:rsidR="00BF343D" w:rsidRPr="003830FC" w:rsidRDefault="00BF343D" w:rsidP="002D5C9A">
      <w:pPr>
        <w:ind w:firstLine="709"/>
        <w:jc w:val="both"/>
      </w:pPr>
      <w:r w:rsidRPr="003830FC">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F343D" w:rsidRPr="003830FC" w:rsidRDefault="00BF343D" w:rsidP="002D5C9A">
      <w:pPr>
        <w:ind w:firstLine="709"/>
        <w:jc w:val="both"/>
      </w:pPr>
      <w:r w:rsidRPr="003830FC">
        <w:t>Для получения муниципальной услуги в электронном виде используется личный кабинет физического или юридического лица.</w:t>
      </w:r>
    </w:p>
    <w:p w:rsidR="00BF343D" w:rsidRDefault="00BF343D" w:rsidP="006A08F7">
      <w:pPr>
        <w:ind w:firstLine="540"/>
        <w:jc w:val="both"/>
        <w:rPr>
          <w:b/>
          <w:bCs/>
        </w:rPr>
      </w:pPr>
      <w:r w:rsidRPr="003830FC">
        <w:rPr>
          <w:b/>
          <w:bCs/>
        </w:rPr>
        <w:t>1.3.Требования к порядку информирования о предоставлении муниципальной услуги</w:t>
      </w:r>
    </w:p>
    <w:p w:rsidR="00BF343D" w:rsidRPr="003830FC" w:rsidRDefault="00BF343D" w:rsidP="00DD6BB3">
      <w:pPr>
        <w:ind w:firstLine="540"/>
        <w:jc w:val="both"/>
      </w:pPr>
      <w:r w:rsidRPr="003830FC">
        <w:t>1.3.1. Информация о месте нахождении и графике работы, справочные телефоны Администрации Вышневолоцкого района, предоставляющей муниципальную услугу, самостоятельном структурном подразделении администрации Вышневолоцкого района и территориальных органов, организаций, участвующих в предоставлении муниципальной услуги, способы получения информации о месте нахождения и графиках работы муниципальных органов и организаций, обращение в которые необходимо для получения муниципальной услуги, а также многофункционального центра представлена в приложении 1 к настоящему административному регламенту.</w:t>
      </w:r>
    </w:p>
    <w:p w:rsidR="00BF343D" w:rsidRPr="003830FC" w:rsidRDefault="00BF343D" w:rsidP="00DD6BB3">
      <w:pPr>
        <w:ind w:firstLine="540"/>
        <w:jc w:val="both"/>
      </w:pPr>
      <w:r w:rsidRPr="003830FC">
        <w:t xml:space="preserve">1.3.2. Информацию и консультацию по вопросам предоставления муниципальной  услуги, прием заявлений и документов, сведения о ходе предоставления указанных услуг заявитель может получить путем обращения в Администрацию Вышневолоцкого района, Комитет по управлению имуществом, земельным отношениям, архитектуре и градостроительству администрации Вышневолоцкого района (далее - Комитет), а также при обращении в филиалы государственного автономного учреждения Тверской области «Многофункциональный центр предоставления государственных и муниципальных услуг» </w:t>
      </w:r>
      <w:r w:rsidRPr="003830FC">
        <w:rPr>
          <w:rStyle w:val="Strong"/>
          <w:b w:val="0"/>
          <w:bCs w:val="0"/>
        </w:rPr>
        <w:t xml:space="preserve">(далее – МФЦ) </w:t>
      </w:r>
      <w:r w:rsidRPr="003830FC">
        <w:t>и при помощи использования федеральной государственной информационной системы «Единый портал государственных и муниципальных услуг (функций)» в соответствии с графиком работы  (приложение 1 к настоящему административному регламенту).</w:t>
      </w:r>
    </w:p>
    <w:p w:rsidR="00BF343D" w:rsidRPr="003830FC" w:rsidRDefault="00BF343D" w:rsidP="00DD6BB3">
      <w:pPr>
        <w:autoSpaceDE w:val="0"/>
        <w:autoSpaceDN w:val="0"/>
        <w:adjustRightInd w:val="0"/>
        <w:spacing w:line="240" w:lineRule="exact"/>
        <w:ind w:firstLine="540"/>
        <w:jc w:val="both"/>
      </w:pPr>
      <w:r w:rsidRPr="003830FC">
        <w:t>1.3.3.Место нахождения Администрации Вышневолоцкого района и Комитета: 171158, Тверская область, г. Вышний Волочек, ул. Большая Садовая, д. 85-89;</w:t>
      </w:r>
    </w:p>
    <w:p w:rsidR="00BF343D" w:rsidRPr="003830FC" w:rsidRDefault="00BF343D" w:rsidP="00DD6BB3">
      <w:pPr>
        <w:autoSpaceDE w:val="0"/>
        <w:autoSpaceDN w:val="0"/>
        <w:adjustRightInd w:val="0"/>
        <w:spacing w:line="240" w:lineRule="exact"/>
        <w:ind w:firstLine="540"/>
        <w:jc w:val="both"/>
        <w:rPr>
          <w:color w:val="000000"/>
        </w:rPr>
      </w:pPr>
      <w:r w:rsidRPr="003830FC">
        <w:rPr>
          <w:color w:val="000000"/>
        </w:rPr>
        <w:t xml:space="preserve">1.3.4. Почтовый адрес: </w:t>
      </w:r>
      <w:r w:rsidRPr="003830FC">
        <w:t>171158, Тверская область, г. Вышний Волочек, ул. Большая Садовая, д. 85-89</w:t>
      </w:r>
      <w:r w:rsidRPr="003830FC">
        <w:rPr>
          <w:color w:val="000000"/>
        </w:rPr>
        <w:t xml:space="preserve">;  </w:t>
      </w:r>
    </w:p>
    <w:p w:rsidR="00BF343D" w:rsidRPr="003830FC" w:rsidRDefault="00BF343D" w:rsidP="00DD6BB3">
      <w:pPr>
        <w:ind w:firstLine="540"/>
        <w:jc w:val="both"/>
        <w:rPr>
          <w:color w:val="000000"/>
        </w:rPr>
      </w:pPr>
      <w:r w:rsidRPr="003830FC">
        <w:rPr>
          <w:color w:val="000000"/>
        </w:rPr>
        <w:t xml:space="preserve">1.3.5.Телефоны: </w:t>
      </w:r>
    </w:p>
    <w:p w:rsidR="00BF343D" w:rsidRPr="003830FC" w:rsidRDefault="00BF343D" w:rsidP="00DD6BB3">
      <w:pPr>
        <w:jc w:val="both"/>
        <w:rPr>
          <w:color w:val="000000"/>
        </w:rPr>
      </w:pPr>
      <w:r w:rsidRPr="003830FC">
        <w:rPr>
          <w:color w:val="000000"/>
        </w:rPr>
        <w:t>Заместитель главы администрации Вышневолоцкого района 8(48233) 5-32-35,</w:t>
      </w:r>
    </w:p>
    <w:p w:rsidR="00BF343D" w:rsidRPr="003830FC" w:rsidRDefault="00BF343D" w:rsidP="00DD6BB3">
      <w:pPr>
        <w:jc w:val="both"/>
        <w:rPr>
          <w:color w:val="000000"/>
        </w:rPr>
      </w:pPr>
      <w:r w:rsidRPr="003830FC">
        <w:rPr>
          <w:color w:val="000000"/>
        </w:rPr>
        <w:t>Руководитель Комитета 8(48233)</w:t>
      </w:r>
      <w:r w:rsidRPr="003830FC">
        <w:t xml:space="preserve"> 6-14-57</w:t>
      </w:r>
      <w:r w:rsidRPr="003830FC">
        <w:rPr>
          <w:color w:val="000000"/>
        </w:rPr>
        <w:t xml:space="preserve">, </w:t>
      </w:r>
    </w:p>
    <w:p w:rsidR="00BF343D" w:rsidRPr="003830FC" w:rsidRDefault="00BF343D" w:rsidP="00DD6BB3">
      <w:pPr>
        <w:jc w:val="both"/>
        <w:rPr>
          <w:color w:val="000000"/>
        </w:rPr>
      </w:pPr>
      <w:r w:rsidRPr="003830FC">
        <w:rPr>
          <w:color w:val="000000"/>
        </w:rPr>
        <w:t>Специалисты Комитета 8(48233) 6-20-84</w:t>
      </w:r>
    </w:p>
    <w:p w:rsidR="00BF343D" w:rsidRPr="00712A04" w:rsidRDefault="00BF343D" w:rsidP="00DD6BB3">
      <w:pPr>
        <w:ind w:firstLine="567"/>
        <w:jc w:val="both"/>
        <w:rPr>
          <w:color w:val="000000"/>
        </w:rPr>
      </w:pPr>
      <w:r w:rsidRPr="003830FC">
        <w:rPr>
          <w:color w:val="000000"/>
        </w:rPr>
        <w:t>1.3.6. Официальный сайт в информационно-телекоммуникационной сети «Интернет» (далее сети И</w:t>
      </w:r>
      <w:r w:rsidRPr="00712A04">
        <w:rPr>
          <w:color w:val="000000"/>
        </w:rPr>
        <w:t xml:space="preserve">нтернет - </w:t>
      </w:r>
      <w:hyperlink r:id="rId7" w:history="1">
        <w:r w:rsidRPr="00712A04">
          <w:rPr>
            <w:rStyle w:val="Hyperlink"/>
            <w:b/>
            <w:bCs/>
            <w:color w:val="000000"/>
            <w:lang w:val="en-US"/>
          </w:rPr>
          <w:t>www</w:t>
        </w:r>
        <w:r w:rsidRPr="00712A04">
          <w:rPr>
            <w:rStyle w:val="Hyperlink"/>
            <w:b/>
            <w:bCs/>
            <w:color w:val="000000"/>
          </w:rPr>
          <w:t>.</w:t>
        </w:r>
        <w:r w:rsidRPr="00712A04">
          <w:rPr>
            <w:rStyle w:val="Hyperlink"/>
            <w:b/>
            <w:bCs/>
            <w:color w:val="000000"/>
            <w:lang w:val="en-US"/>
          </w:rPr>
          <w:t>v</w:t>
        </w:r>
        <w:r w:rsidRPr="00712A04">
          <w:rPr>
            <w:rStyle w:val="Hyperlink"/>
            <w:b/>
            <w:bCs/>
            <w:color w:val="000000"/>
          </w:rPr>
          <w:t>-</w:t>
        </w:r>
        <w:r w:rsidRPr="00712A04">
          <w:rPr>
            <w:rStyle w:val="Hyperlink"/>
            <w:b/>
            <w:bCs/>
            <w:color w:val="000000"/>
            <w:lang w:val="en-US"/>
          </w:rPr>
          <w:t>volok</w:t>
        </w:r>
        <w:r w:rsidRPr="00712A04">
          <w:rPr>
            <w:rStyle w:val="Hyperlink"/>
            <w:b/>
            <w:bCs/>
            <w:color w:val="000000"/>
          </w:rPr>
          <w:t>.</w:t>
        </w:r>
        <w:r w:rsidRPr="00712A04">
          <w:rPr>
            <w:rStyle w:val="Hyperlink"/>
            <w:b/>
            <w:bCs/>
            <w:color w:val="000000"/>
            <w:lang w:val="en-US"/>
          </w:rPr>
          <w:t>ru</w:t>
        </w:r>
      </w:hyperlink>
    </w:p>
    <w:p w:rsidR="00BF343D" w:rsidRPr="00712A04" w:rsidRDefault="00BF343D" w:rsidP="00DD6BB3">
      <w:pPr>
        <w:ind w:firstLine="567"/>
        <w:jc w:val="both"/>
        <w:rPr>
          <w:color w:val="000000"/>
        </w:rPr>
      </w:pPr>
      <w:r w:rsidRPr="00712A04">
        <w:rPr>
          <w:color w:val="000000"/>
        </w:rPr>
        <w:t xml:space="preserve">1.3.7.Адрес электронной почты: </w:t>
      </w:r>
      <w:hyperlink r:id="rId8" w:history="1">
        <w:r w:rsidRPr="00712A04">
          <w:rPr>
            <w:rStyle w:val="Hyperlink"/>
            <w:b/>
            <w:bCs/>
            <w:color w:val="000000"/>
            <w:lang w:val="en-US"/>
          </w:rPr>
          <w:t>glavavr</w:t>
        </w:r>
        <w:r w:rsidRPr="00712A04">
          <w:rPr>
            <w:rStyle w:val="Hyperlink"/>
            <w:b/>
            <w:bCs/>
            <w:color w:val="000000"/>
          </w:rPr>
          <w:t>@</w:t>
        </w:r>
        <w:r w:rsidRPr="00712A04">
          <w:rPr>
            <w:rStyle w:val="Hyperlink"/>
            <w:b/>
            <w:bCs/>
            <w:color w:val="000000"/>
            <w:lang w:val="en-US"/>
          </w:rPr>
          <w:t>vvol</w:t>
        </w:r>
        <w:r w:rsidRPr="00712A04">
          <w:rPr>
            <w:rStyle w:val="Hyperlink"/>
            <w:b/>
            <w:bCs/>
            <w:color w:val="000000"/>
          </w:rPr>
          <w:t>.</w:t>
        </w:r>
        <w:r w:rsidRPr="00712A04">
          <w:rPr>
            <w:rStyle w:val="Hyperlink"/>
            <w:b/>
            <w:bCs/>
            <w:color w:val="000000"/>
            <w:lang w:val="en-US"/>
          </w:rPr>
          <w:t>tvcom</w:t>
        </w:r>
        <w:r w:rsidRPr="00712A04">
          <w:rPr>
            <w:rStyle w:val="Hyperlink"/>
            <w:b/>
            <w:bCs/>
            <w:color w:val="000000"/>
          </w:rPr>
          <w:t>.</w:t>
        </w:r>
        <w:r w:rsidRPr="00712A04">
          <w:rPr>
            <w:rStyle w:val="Hyperlink"/>
            <w:b/>
            <w:bCs/>
            <w:color w:val="000000"/>
            <w:lang w:val="en-US"/>
          </w:rPr>
          <w:t>ru</w:t>
        </w:r>
      </w:hyperlink>
    </w:p>
    <w:p w:rsidR="00BF343D" w:rsidRPr="00712A04" w:rsidRDefault="00BF343D" w:rsidP="00DD6BB3">
      <w:pPr>
        <w:ind w:firstLine="567"/>
        <w:jc w:val="both"/>
        <w:rPr>
          <w:b/>
          <w:bCs/>
          <w:color w:val="000000"/>
        </w:rPr>
      </w:pPr>
      <w:r w:rsidRPr="00712A04">
        <w:rPr>
          <w:color w:val="000000"/>
        </w:rPr>
        <w:t xml:space="preserve">                                                          </w:t>
      </w:r>
      <w:hyperlink r:id="rId9" w:history="1">
        <w:r w:rsidRPr="00712A04">
          <w:rPr>
            <w:rStyle w:val="Hyperlink"/>
            <w:b/>
            <w:bCs/>
            <w:color w:val="000000"/>
            <w:lang w:val="en-US"/>
          </w:rPr>
          <w:t>vrkyi</w:t>
        </w:r>
        <w:r w:rsidRPr="00712A04">
          <w:rPr>
            <w:rStyle w:val="Hyperlink"/>
            <w:b/>
            <w:bCs/>
            <w:color w:val="000000"/>
          </w:rPr>
          <w:t>@</w:t>
        </w:r>
        <w:r w:rsidRPr="00712A04">
          <w:rPr>
            <w:rStyle w:val="Hyperlink"/>
            <w:b/>
            <w:bCs/>
            <w:color w:val="000000"/>
            <w:lang w:val="en-US"/>
          </w:rPr>
          <w:t>yandex</w:t>
        </w:r>
        <w:r w:rsidRPr="00712A04">
          <w:rPr>
            <w:rStyle w:val="Hyperlink"/>
            <w:b/>
            <w:bCs/>
            <w:color w:val="000000"/>
          </w:rPr>
          <w:t>.</w:t>
        </w:r>
        <w:r w:rsidRPr="00712A04">
          <w:rPr>
            <w:rStyle w:val="Hyperlink"/>
            <w:b/>
            <w:bCs/>
            <w:color w:val="000000"/>
            <w:lang w:val="en-US"/>
          </w:rPr>
          <w:t>ru</w:t>
        </w:r>
      </w:hyperlink>
    </w:p>
    <w:p w:rsidR="00BF343D" w:rsidRPr="003830FC" w:rsidRDefault="00BF343D" w:rsidP="00DD6BB3">
      <w:pPr>
        <w:ind w:firstLine="567"/>
        <w:jc w:val="both"/>
      </w:pPr>
      <w:r w:rsidRPr="003830FC">
        <w:t>1.3.8. Время перерыва для отдыха и питания должностных лиц Администрации Вышневолоцкого района, Комитета  устанавливается правилами служебного распорядка с соблюдением графика (режима) работы с заявителями.</w:t>
      </w:r>
    </w:p>
    <w:p w:rsidR="00BF343D" w:rsidRPr="003830FC" w:rsidRDefault="00BF343D" w:rsidP="00DD6BB3">
      <w:pPr>
        <w:autoSpaceDE w:val="0"/>
        <w:autoSpaceDN w:val="0"/>
        <w:adjustRightInd w:val="0"/>
        <w:ind w:firstLine="540"/>
        <w:jc w:val="both"/>
        <w:outlineLvl w:val="2"/>
      </w:pPr>
      <w:r w:rsidRPr="003830FC">
        <w:t>1.3.9. Информация о предоставлении муниципальной услуги размещается на информационных стендах Комитета, а также предоставляется по телефону, почте, посредством ее размещения на официальном сайте муниципального образования «Вышневолоцкий район» в информационно-телекоммуникационной сети «Интернет».</w:t>
      </w:r>
    </w:p>
    <w:p w:rsidR="00BF343D" w:rsidRPr="003830FC" w:rsidRDefault="00BF343D" w:rsidP="00DD6BB3">
      <w:pPr>
        <w:autoSpaceDE w:val="0"/>
        <w:autoSpaceDN w:val="0"/>
        <w:adjustRightInd w:val="0"/>
        <w:ind w:firstLine="540"/>
        <w:jc w:val="both"/>
        <w:outlineLvl w:val="2"/>
      </w:pPr>
      <w:r w:rsidRPr="003830FC">
        <w:t>1.3.10. Информационные стенды оборудуются в Комитете. На информационных стендах размещается следующая обязательная информация:</w:t>
      </w:r>
    </w:p>
    <w:p w:rsidR="00BF343D" w:rsidRPr="003830FC" w:rsidRDefault="00BF343D" w:rsidP="00DD6BB3">
      <w:pPr>
        <w:autoSpaceDE w:val="0"/>
        <w:autoSpaceDN w:val="0"/>
        <w:adjustRightInd w:val="0"/>
        <w:ind w:firstLine="540"/>
        <w:jc w:val="both"/>
        <w:outlineLvl w:val="2"/>
      </w:pPr>
      <w:r w:rsidRPr="003830FC">
        <w:t>-почтовый адрес Комитета;</w:t>
      </w:r>
    </w:p>
    <w:p w:rsidR="00BF343D" w:rsidRPr="003830FC" w:rsidRDefault="00BF343D" w:rsidP="00206AC5">
      <w:pPr>
        <w:autoSpaceDE w:val="0"/>
        <w:autoSpaceDN w:val="0"/>
        <w:adjustRightInd w:val="0"/>
        <w:ind w:firstLine="540"/>
        <w:jc w:val="both"/>
        <w:outlineLvl w:val="2"/>
      </w:pPr>
      <w:r w:rsidRPr="003830FC">
        <w:t>-адрес официального сайта муниципального образования «Вышневолоцкий район»</w:t>
      </w:r>
      <w:r>
        <w:t xml:space="preserve"> в сети Интернет</w:t>
      </w:r>
      <w:r w:rsidRPr="003830FC">
        <w:t>;</w:t>
      </w:r>
    </w:p>
    <w:p w:rsidR="00BF343D" w:rsidRPr="003830FC" w:rsidRDefault="00BF343D" w:rsidP="00DD6BB3">
      <w:pPr>
        <w:autoSpaceDE w:val="0"/>
        <w:autoSpaceDN w:val="0"/>
        <w:adjustRightInd w:val="0"/>
        <w:ind w:firstLine="540"/>
        <w:jc w:val="both"/>
        <w:outlineLvl w:val="2"/>
      </w:pPr>
      <w:r w:rsidRPr="003830FC">
        <w:t>-справочные номера телефонов Комитета;</w:t>
      </w:r>
    </w:p>
    <w:p w:rsidR="00BF343D" w:rsidRPr="003830FC" w:rsidRDefault="00BF343D" w:rsidP="00DD6BB3">
      <w:pPr>
        <w:autoSpaceDE w:val="0"/>
        <w:autoSpaceDN w:val="0"/>
        <w:adjustRightInd w:val="0"/>
        <w:ind w:firstLine="540"/>
        <w:jc w:val="both"/>
        <w:outlineLvl w:val="2"/>
      </w:pPr>
      <w:r w:rsidRPr="003830FC">
        <w:t>-график работы Комитета</w:t>
      </w:r>
      <w:r>
        <w:t>;</w:t>
      </w:r>
      <w:r w:rsidRPr="003830FC">
        <w:t xml:space="preserve"> </w:t>
      </w:r>
    </w:p>
    <w:p w:rsidR="00BF343D" w:rsidRPr="003830FC" w:rsidRDefault="00BF343D" w:rsidP="00DD6BB3">
      <w:pPr>
        <w:autoSpaceDE w:val="0"/>
        <w:autoSpaceDN w:val="0"/>
        <w:adjustRightInd w:val="0"/>
        <w:ind w:firstLine="540"/>
        <w:jc w:val="both"/>
        <w:outlineLvl w:val="2"/>
      </w:pPr>
      <w:r w:rsidRPr="003830FC">
        <w:t>-выдержки из правовых актов содержащих нормы, регулирующие деятельность по предоставлению муниципальной услуги;</w:t>
      </w:r>
    </w:p>
    <w:p w:rsidR="00BF343D" w:rsidRPr="003830FC" w:rsidRDefault="00BF343D" w:rsidP="00DD6BB3">
      <w:pPr>
        <w:autoSpaceDE w:val="0"/>
        <w:autoSpaceDN w:val="0"/>
        <w:adjustRightInd w:val="0"/>
        <w:ind w:firstLine="540"/>
        <w:jc w:val="both"/>
        <w:outlineLvl w:val="2"/>
      </w:pPr>
      <w:r w:rsidRPr="003830FC">
        <w:t>- перечень документов, необходимых для получения муниципальной услуги;</w:t>
      </w:r>
    </w:p>
    <w:p w:rsidR="00BF343D" w:rsidRPr="003830FC" w:rsidRDefault="00BF343D" w:rsidP="00DD6BB3">
      <w:pPr>
        <w:autoSpaceDE w:val="0"/>
        <w:autoSpaceDN w:val="0"/>
        <w:adjustRightInd w:val="0"/>
        <w:ind w:firstLine="540"/>
        <w:jc w:val="both"/>
        <w:outlineLvl w:val="2"/>
      </w:pPr>
      <w:r w:rsidRPr="003830FC">
        <w:t>- порядок получения консультаций;</w:t>
      </w:r>
    </w:p>
    <w:p w:rsidR="00BF343D" w:rsidRPr="003830FC" w:rsidRDefault="00BF343D" w:rsidP="00DD6BB3">
      <w:pPr>
        <w:autoSpaceDE w:val="0"/>
        <w:autoSpaceDN w:val="0"/>
        <w:adjustRightInd w:val="0"/>
        <w:ind w:firstLine="540"/>
        <w:jc w:val="both"/>
        <w:outlineLvl w:val="2"/>
      </w:pPr>
      <w:r w:rsidRPr="003830FC">
        <w:t>- порядок информирования о ходе предоставления муниципальной услуги.</w:t>
      </w:r>
    </w:p>
    <w:p w:rsidR="00BF343D" w:rsidRPr="003830FC" w:rsidRDefault="00BF343D" w:rsidP="00DD6BB3">
      <w:pPr>
        <w:tabs>
          <w:tab w:val="left" w:pos="3570"/>
        </w:tabs>
        <w:ind w:firstLine="540"/>
        <w:jc w:val="both"/>
      </w:pPr>
      <w:r w:rsidRPr="003830FC">
        <w:t xml:space="preserve">1.3.11. В любое время с момента приема документов, указанных в пункте </w:t>
      </w:r>
      <w:r>
        <w:t xml:space="preserve"> 2.6.2.</w:t>
      </w:r>
      <w:r w:rsidRPr="003830FC">
        <w:t xml:space="preserve">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средства Интернета, электронной почты, или посредством личного посещения Комитета.</w:t>
      </w:r>
    </w:p>
    <w:p w:rsidR="00BF343D" w:rsidRPr="003830FC" w:rsidRDefault="00BF343D" w:rsidP="00DD6BB3">
      <w:pPr>
        <w:ind w:firstLine="540"/>
        <w:jc w:val="both"/>
      </w:pPr>
      <w:r w:rsidRPr="003830FC">
        <w:t>1.3.12. Для получения сведений о ходе предоставления муниципальной услуги заявителем указываются (называются) фамилия, имя, отчество, подавшего заявление. Заявителю предоставляются сведения о том, на каком этапе рассмотрения (в процессе выполнения какой административной процедуры) находятся представленные им документы.</w:t>
      </w:r>
    </w:p>
    <w:p w:rsidR="00BF343D" w:rsidRPr="003830FC" w:rsidRDefault="00BF343D" w:rsidP="00DD6BB3">
      <w:pPr>
        <w:ind w:firstLine="540"/>
        <w:jc w:val="both"/>
      </w:pPr>
      <w:r w:rsidRPr="003830FC">
        <w:t>1.3.13. При информировании по электронной почте (при её наличии) по вопросам, перечень которых установлен в пункте 1.3.18</w:t>
      </w:r>
      <w:r w:rsidRPr="003830FC">
        <w:rPr>
          <w:b/>
          <w:bCs/>
        </w:rPr>
        <w:t xml:space="preserve"> </w:t>
      </w:r>
      <w:r w:rsidRPr="003830FC">
        <w:t>настоящего Административного регламента,</w:t>
      </w:r>
      <w:r w:rsidRPr="003830FC">
        <w:rPr>
          <w:color w:val="FF0000"/>
        </w:rPr>
        <w:t xml:space="preserve"> </w:t>
      </w:r>
      <w:r w:rsidRPr="003830FC">
        <w:t>ответ направляется на электронный адрес лица, обратившегося за консультацией, в срок, не превышающий 7 (Семи) дней с момента поступления обращения.</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1.3.14. Информация о порядке предоставления муниципальной  услуги предоставляется:</w:t>
      </w:r>
    </w:p>
    <w:p w:rsidR="00BF343D" w:rsidRPr="003830FC" w:rsidRDefault="00BF343D" w:rsidP="00DD6BB3">
      <w:pPr>
        <w:tabs>
          <w:tab w:val="left" w:pos="3570"/>
        </w:tabs>
        <w:ind w:firstLine="540"/>
        <w:jc w:val="both"/>
      </w:pPr>
      <w:r w:rsidRPr="003830FC">
        <w:t>- непосредственно специалистами  Комитета при личном обращении;</w:t>
      </w:r>
    </w:p>
    <w:p w:rsidR="00BF343D" w:rsidRPr="003830FC" w:rsidRDefault="00BF343D" w:rsidP="00DD6BB3">
      <w:pPr>
        <w:tabs>
          <w:tab w:val="left" w:pos="3570"/>
        </w:tabs>
        <w:ind w:firstLine="540"/>
        <w:jc w:val="both"/>
      </w:pPr>
      <w:r w:rsidRPr="003830FC">
        <w:t>- с использованием средств почтовой, телефонной связи и электронной почты;</w:t>
      </w:r>
    </w:p>
    <w:p w:rsidR="00BF343D" w:rsidRPr="003830FC" w:rsidRDefault="00BF343D" w:rsidP="00DD6BB3">
      <w:pPr>
        <w:tabs>
          <w:tab w:val="left" w:pos="3570"/>
        </w:tabs>
        <w:ind w:firstLine="540"/>
        <w:jc w:val="both"/>
      </w:pPr>
      <w:r w:rsidRPr="003830FC">
        <w:t>- посредством размещения в информационно-телекоммуникационных сетях общего пользования.</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1.3.15.Основными требованиями к информированию заявителей являются:</w:t>
      </w:r>
    </w:p>
    <w:p w:rsidR="00BF343D" w:rsidRPr="003830FC" w:rsidRDefault="00BF343D" w:rsidP="00DD6BB3">
      <w:pPr>
        <w:widowControl w:val="0"/>
        <w:autoSpaceDE w:val="0"/>
        <w:autoSpaceDN w:val="0"/>
        <w:adjustRightInd w:val="0"/>
        <w:ind w:firstLine="540"/>
        <w:jc w:val="both"/>
      </w:pPr>
      <w:r w:rsidRPr="003830FC">
        <w:t>- достоверность предоставляемой информации;</w:t>
      </w:r>
    </w:p>
    <w:p w:rsidR="00BF343D" w:rsidRPr="003830FC" w:rsidRDefault="00BF343D" w:rsidP="00DD6BB3">
      <w:pPr>
        <w:widowControl w:val="0"/>
        <w:autoSpaceDE w:val="0"/>
        <w:autoSpaceDN w:val="0"/>
        <w:adjustRightInd w:val="0"/>
        <w:ind w:firstLine="540"/>
        <w:jc w:val="both"/>
      </w:pPr>
      <w:r w:rsidRPr="003830FC">
        <w:t>- четкость изложения информации;</w:t>
      </w:r>
    </w:p>
    <w:p w:rsidR="00BF343D" w:rsidRPr="003830FC" w:rsidRDefault="00BF343D" w:rsidP="00DD6BB3">
      <w:pPr>
        <w:widowControl w:val="0"/>
        <w:autoSpaceDE w:val="0"/>
        <w:autoSpaceDN w:val="0"/>
        <w:adjustRightInd w:val="0"/>
        <w:ind w:firstLine="540"/>
        <w:jc w:val="both"/>
      </w:pPr>
      <w:r w:rsidRPr="003830FC">
        <w:t>- полнота информирования;</w:t>
      </w:r>
    </w:p>
    <w:p w:rsidR="00BF343D" w:rsidRPr="003830FC" w:rsidRDefault="00BF343D" w:rsidP="00DD6BB3">
      <w:pPr>
        <w:widowControl w:val="0"/>
        <w:autoSpaceDE w:val="0"/>
        <w:autoSpaceDN w:val="0"/>
        <w:adjustRightInd w:val="0"/>
        <w:ind w:firstLine="540"/>
        <w:jc w:val="both"/>
      </w:pPr>
      <w:r w:rsidRPr="003830FC">
        <w:t>- наглядность форм предоставляемой информации;</w:t>
      </w:r>
    </w:p>
    <w:p w:rsidR="00BF343D" w:rsidRPr="003830FC" w:rsidRDefault="00BF343D" w:rsidP="00DD6BB3">
      <w:pPr>
        <w:widowControl w:val="0"/>
        <w:autoSpaceDE w:val="0"/>
        <w:autoSpaceDN w:val="0"/>
        <w:adjustRightInd w:val="0"/>
        <w:ind w:firstLine="540"/>
        <w:jc w:val="both"/>
      </w:pPr>
      <w:r w:rsidRPr="003830FC">
        <w:t>- удобство и доступность получения информации;</w:t>
      </w:r>
    </w:p>
    <w:p w:rsidR="00BF343D" w:rsidRPr="003830FC" w:rsidRDefault="00BF343D" w:rsidP="00DD6BB3">
      <w:pPr>
        <w:widowControl w:val="0"/>
        <w:autoSpaceDE w:val="0"/>
        <w:autoSpaceDN w:val="0"/>
        <w:adjustRightInd w:val="0"/>
        <w:ind w:firstLine="540"/>
        <w:jc w:val="both"/>
      </w:pPr>
      <w:r w:rsidRPr="003830FC">
        <w:t>- оперативность предоставления информации.</w:t>
      </w:r>
    </w:p>
    <w:p w:rsidR="00BF343D" w:rsidRPr="003830FC" w:rsidRDefault="00BF343D" w:rsidP="00DD6BB3">
      <w:pPr>
        <w:tabs>
          <w:tab w:val="left" w:pos="3570"/>
        </w:tabs>
        <w:ind w:firstLine="540"/>
        <w:jc w:val="both"/>
      </w:pPr>
      <w:r w:rsidRPr="003830FC">
        <w:t>- вежливость и компетентность сотрудников.</w:t>
      </w:r>
    </w:p>
    <w:p w:rsidR="00BF343D" w:rsidRPr="003830FC" w:rsidRDefault="00BF343D" w:rsidP="00DD6BB3">
      <w:pPr>
        <w:tabs>
          <w:tab w:val="left" w:pos="3570"/>
        </w:tabs>
        <w:ind w:firstLine="540"/>
        <w:jc w:val="both"/>
      </w:pPr>
      <w:r w:rsidRPr="003830FC">
        <w:t>1.3.16. Консультации по вопросам предоставления муниципальной услуги осуществляются в  Комитете при личном обращении граждан, по телефонам, указанным в п. 1.3.5 настоящего Административного регламента, а также с использованием средств почтовой и электронной связи.</w:t>
      </w:r>
    </w:p>
    <w:p w:rsidR="00BF343D" w:rsidRPr="003830FC" w:rsidRDefault="00BF343D" w:rsidP="00DD6BB3">
      <w:pPr>
        <w:tabs>
          <w:tab w:val="left" w:pos="3570"/>
        </w:tabs>
        <w:ind w:firstLine="540"/>
        <w:jc w:val="both"/>
      </w:pPr>
      <w:r w:rsidRPr="003830FC">
        <w:t>1.3.17. При ответах на телефонные звонки и обращения граждан по вопросу получения муниципальной услуги  специалисты обязаны:</w:t>
      </w:r>
    </w:p>
    <w:p w:rsidR="00BF343D" w:rsidRPr="003830FC" w:rsidRDefault="00BF343D" w:rsidP="00DD6BB3">
      <w:pPr>
        <w:shd w:val="clear" w:color="auto" w:fill="FFFFFF"/>
        <w:ind w:firstLine="540"/>
        <w:jc w:val="both"/>
      </w:pPr>
      <w:r w:rsidRPr="003830FC">
        <w:t xml:space="preserve">- назвать свою фамилию, имя, отчество, должность, предложить представиться собеседнику, выслушать суть вопроса. </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подробно и в корректной форме информировать заинтересованное лицо о порядке получения муниципальной услуги;</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xml:space="preserve">- при невозможности самостоятельно ответить на поставленные вопросы, переадресовать звонок заявителя на другое должностное лицо; </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избегать конфликтных ситуаций, способных нанести ущерб их репутации или авторитету Комитета;</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соблюдать права и законные интересы заявителей.</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1.3.18. Консультации предоставляются по следующим вопросам:</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перечня документов, необходимых для предоставления муниципальной услуг (орган, организация и их местонахождение);</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времени приема и выдачи документов;</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сроков предоставления муниципальной услуги;</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порядок обжалования действий (бездействия) и решений, осуществляемых и принимаемых в ходе предоставления муниципальной услуги.</w:t>
      </w:r>
    </w:p>
    <w:p w:rsidR="00BF343D" w:rsidRPr="003830FC" w:rsidRDefault="00BF343D" w:rsidP="00DD6BB3">
      <w:pPr>
        <w:shd w:val="clear" w:color="auto" w:fill="FFFFFF"/>
        <w:ind w:firstLine="540"/>
        <w:jc w:val="both"/>
      </w:pPr>
      <w:r w:rsidRPr="003830FC">
        <w:t>1.3.19. Время получения ответа при индивидуальном устном консультировании не должно превышать 15 минут.</w:t>
      </w:r>
    </w:p>
    <w:p w:rsidR="00BF343D" w:rsidRPr="003830FC" w:rsidRDefault="00BF343D" w:rsidP="00DD6BB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1.3.20. Консультации осуществляются в соответствии с графиком работы Комитета.</w:t>
      </w:r>
    </w:p>
    <w:p w:rsidR="00BF343D" w:rsidRPr="003830FC" w:rsidRDefault="00BF343D" w:rsidP="0054154D">
      <w:pPr>
        <w:ind w:firstLine="540"/>
        <w:jc w:val="both"/>
      </w:pPr>
    </w:p>
    <w:p w:rsidR="00BF343D" w:rsidRPr="00BB2247" w:rsidRDefault="00BF343D" w:rsidP="00712A04">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BB2247">
        <w:rPr>
          <w:rFonts w:ascii="Times New Roman" w:hAnsi="Times New Roman" w:cs="Times New Roman"/>
          <w:b/>
          <w:bCs/>
          <w:sz w:val="24"/>
          <w:szCs w:val="24"/>
        </w:rPr>
        <w:t>Стандарт предоставления муниципальной услуги</w:t>
      </w:r>
    </w:p>
    <w:p w:rsidR="00BF343D" w:rsidRPr="003830FC" w:rsidRDefault="00BF343D" w:rsidP="0054154D">
      <w:pPr>
        <w:autoSpaceDE w:val="0"/>
        <w:autoSpaceDN w:val="0"/>
        <w:adjustRightInd w:val="0"/>
        <w:ind w:firstLine="540"/>
        <w:jc w:val="both"/>
        <w:outlineLvl w:val="1"/>
        <w:rPr>
          <w:b/>
          <w:bCs/>
        </w:rPr>
      </w:pPr>
      <w:r w:rsidRPr="003830FC">
        <w:rPr>
          <w:b/>
          <w:bCs/>
        </w:rPr>
        <w:t>2.1. Наименование муниципальной услуги</w:t>
      </w:r>
    </w:p>
    <w:p w:rsidR="00BF343D" w:rsidRDefault="00BF343D" w:rsidP="00874CC0">
      <w:pPr>
        <w:jc w:val="both"/>
        <w:rPr>
          <w:color w:val="333333"/>
          <w:shd w:val="clear" w:color="auto" w:fill="FFFFFF"/>
        </w:rPr>
      </w:pPr>
      <w:bookmarkStart w:id="0" w:name="_Toc206489247"/>
      <w:r w:rsidRPr="003830FC">
        <w:t xml:space="preserve">   Наименование муниципальной услуги</w:t>
      </w:r>
      <w:bookmarkEnd w:id="0"/>
      <w:r w:rsidRPr="003830FC">
        <w:t xml:space="preserve"> – «Направление </w:t>
      </w:r>
      <w:r w:rsidRPr="003830FC">
        <w:rPr>
          <w:color w:val="333333"/>
          <w:shd w:val="clear" w:color="auto" w:fill="FFFFFF"/>
        </w:rPr>
        <w:t xml:space="preserve"> уведомления о соответствии </w:t>
      </w:r>
      <w:r>
        <w:rPr>
          <w:color w:val="333333"/>
          <w:shd w:val="clear" w:color="auto" w:fill="FFFFFF"/>
        </w:rPr>
        <w:t xml:space="preserve">(несоответствии) </w:t>
      </w:r>
      <w:r w:rsidRPr="003830FC">
        <w:rPr>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F343D" w:rsidRPr="003830FC" w:rsidRDefault="00BF343D" w:rsidP="00874CC0">
      <w:pPr>
        <w:jc w:val="both"/>
      </w:pPr>
    </w:p>
    <w:p w:rsidR="00BF343D" w:rsidRPr="003830FC" w:rsidRDefault="00BF343D" w:rsidP="006A08F7">
      <w:pPr>
        <w:ind w:firstLine="567"/>
      </w:pPr>
      <w:r w:rsidRPr="003830FC">
        <w:rPr>
          <w:b/>
          <w:bCs/>
        </w:rPr>
        <w:t>2.2. Наименование органа, предоставляющего муниципальную услугу</w:t>
      </w:r>
    </w:p>
    <w:p w:rsidR="00BF343D" w:rsidRPr="003830FC" w:rsidRDefault="00BF343D" w:rsidP="00AA46DB">
      <w:pPr>
        <w:ind w:firstLine="567"/>
        <w:jc w:val="both"/>
      </w:pPr>
      <w:r w:rsidRPr="003830FC">
        <w:t>2.2.1. Муниципальная услуга предоставляется</w:t>
      </w:r>
      <w:r w:rsidRPr="003830FC">
        <w:rPr>
          <w:color w:val="000000"/>
        </w:rPr>
        <w:t xml:space="preserve"> Администрацией Вышневолоцкого района, исполнителем муниципальной услуги является </w:t>
      </w:r>
      <w:r w:rsidRPr="003830FC">
        <w:rPr>
          <w:b/>
          <w:bCs/>
        </w:rPr>
        <w:t>Комитет по управлению имуществом, земельным отношениям, архитектуре и градостроительству администрации Вышневолоцкого района</w:t>
      </w:r>
      <w:r w:rsidRPr="003830FC">
        <w:t>.</w:t>
      </w:r>
    </w:p>
    <w:p w:rsidR="00BF343D" w:rsidRPr="003830FC" w:rsidRDefault="00BF343D" w:rsidP="00AA46DB">
      <w:pPr>
        <w:ind w:firstLine="567"/>
        <w:jc w:val="both"/>
        <w:rPr>
          <w:color w:val="000000"/>
        </w:rPr>
      </w:pPr>
      <w:r w:rsidRPr="003830FC">
        <w:t xml:space="preserve">Информирование по вопросам предоставления муниципальной услуги и прием документов, необходимых для предоставления муниципальной услуги, осуществляются также в МФЦ.   </w:t>
      </w:r>
    </w:p>
    <w:p w:rsidR="00BF343D" w:rsidRDefault="00BF343D" w:rsidP="00AA46DB">
      <w:pPr>
        <w:autoSpaceDE w:val="0"/>
        <w:autoSpaceDN w:val="0"/>
        <w:adjustRightInd w:val="0"/>
        <w:ind w:firstLine="540"/>
        <w:jc w:val="both"/>
        <w:outlineLvl w:val="1"/>
      </w:pPr>
      <w:r w:rsidRPr="003830FC">
        <w:rPr>
          <w:color w:val="000000"/>
        </w:rPr>
        <w:t xml:space="preserve">2.2.2. Комитет,  </w:t>
      </w:r>
      <w:r w:rsidRPr="003830FC">
        <w:t xml:space="preserve">МФЦ при предоставлении муниципальной услуги </w:t>
      </w:r>
      <w:r w:rsidRPr="003830FC">
        <w:rPr>
          <w:color w:val="000000"/>
        </w:rPr>
        <w:t xml:space="preserve">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3830FC">
        <w:t>учреждения и организации.</w:t>
      </w:r>
    </w:p>
    <w:p w:rsidR="00BF343D" w:rsidRPr="003830FC" w:rsidRDefault="00BF343D" w:rsidP="00AA46DB">
      <w:pPr>
        <w:autoSpaceDE w:val="0"/>
        <w:autoSpaceDN w:val="0"/>
        <w:adjustRightInd w:val="0"/>
        <w:ind w:firstLine="540"/>
        <w:jc w:val="both"/>
        <w:outlineLvl w:val="1"/>
      </w:pPr>
    </w:p>
    <w:p w:rsidR="00BF343D" w:rsidRPr="003830FC" w:rsidRDefault="00BF343D" w:rsidP="006A08F7">
      <w:pPr>
        <w:autoSpaceDE w:val="0"/>
        <w:autoSpaceDN w:val="0"/>
        <w:adjustRightInd w:val="0"/>
        <w:ind w:firstLine="540"/>
        <w:rPr>
          <w:b/>
          <w:bCs/>
        </w:rPr>
      </w:pPr>
      <w:r w:rsidRPr="003830FC">
        <w:rPr>
          <w:b/>
          <w:bCs/>
        </w:rPr>
        <w:t>2.3.Результат предоставления муниципальной услуги</w:t>
      </w:r>
    </w:p>
    <w:p w:rsidR="00BF343D" w:rsidRPr="003830FC" w:rsidRDefault="00BF343D" w:rsidP="00955568">
      <w:pPr>
        <w:autoSpaceDE w:val="0"/>
        <w:autoSpaceDN w:val="0"/>
        <w:adjustRightInd w:val="0"/>
        <w:ind w:firstLine="540"/>
        <w:jc w:val="both"/>
      </w:pPr>
      <w:r w:rsidRPr="003830FC">
        <w:t>2.3.1. Результатом предоставления муниципальной услуги является:</w:t>
      </w:r>
    </w:p>
    <w:p w:rsidR="00BF343D" w:rsidRPr="003830FC" w:rsidRDefault="00BF343D" w:rsidP="00955568">
      <w:pPr>
        <w:autoSpaceDE w:val="0"/>
        <w:autoSpaceDN w:val="0"/>
        <w:adjustRightInd w:val="0"/>
        <w:ind w:firstLine="540"/>
        <w:jc w:val="both"/>
      </w:pPr>
      <w:r w:rsidRPr="003830FC">
        <w:t xml:space="preserve">Направление  </w:t>
      </w:r>
      <w:r w:rsidRPr="003830FC">
        <w:rPr>
          <w:color w:val="333333"/>
          <w:shd w:val="clear" w:color="auto" w:fill="FFFFFF"/>
        </w:rPr>
        <w:t xml:space="preserve">уведомления </w:t>
      </w:r>
      <w:r w:rsidRPr="00CC02D5">
        <w:rPr>
          <w:color w:val="333333"/>
          <w:shd w:val="clear" w:color="auto" w:fill="FFFFFF"/>
        </w:rPr>
        <w:t>о соответствии</w:t>
      </w:r>
      <w:r w:rsidRPr="003830FC">
        <w:rPr>
          <w:color w:val="333333"/>
          <w:shd w:val="clear" w:color="auto" w:fill="FFFFFF"/>
        </w:rPr>
        <w:t xml:space="preserve">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 xml:space="preserve"> (далее – уведомление о соответствии);</w:t>
      </w:r>
    </w:p>
    <w:p w:rsidR="00BF343D" w:rsidRPr="003830FC" w:rsidRDefault="00BF343D" w:rsidP="001A4B99">
      <w:pPr>
        <w:autoSpaceDE w:val="0"/>
        <w:autoSpaceDN w:val="0"/>
        <w:adjustRightInd w:val="0"/>
        <w:jc w:val="both"/>
      </w:pPr>
      <w:r w:rsidRPr="003830FC">
        <w:t xml:space="preserve">  Направление  </w:t>
      </w:r>
      <w:r w:rsidRPr="003830FC">
        <w:rPr>
          <w:color w:val="333333"/>
          <w:shd w:val="clear" w:color="auto" w:fill="FFFFFF"/>
        </w:rPr>
        <w:t xml:space="preserve">уведомления о </w:t>
      </w:r>
      <w:r w:rsidRPr="00CC02D5">
        <w:rPr>
          <w:color w:val="333333"/>
          <w:shd w:val="clear" w:color="auto" w:fill="FFFFFF"/>
        </w:rPr>
        <w:t>несоответствии</w:t>
      </w:r>
      <w:r w:rsidRPr="003830FC">
        <w:rPr>
          <w:color w:val="333333"/>
          <w:shd w:val="clear" w:color="auto" w:fill="FFFFFF"/>
        </w:rPr>
        <w:t xml:space="preserve">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 xml:space="preserve"> (далее – уведомление о несоответствии).</w:t>
      </w:r>
    </w:p>
    <w:p w:rsidR="00BF343D" w:rsidRDefault="00BF343D" w:rsidP="006A08F7">
      <w:pPr>
        <w:rPr>
          <w:b/>
          <w:bCs/>
        </w:rPr>
      </w:pPr>
    </w:p>
    <w:p w:rsidR="00BF343D" w:rsidRPr="003830FC" w:rsidRDefault="00BF343D" w:rsidP="006A08F7">
      <w:pPr>
        <w:rPr>
          <w:b/>
          <w:bCs/>
        </w:rPr>
      </w:pPr>
      <w:r w:rsidRPr="003830FC">
        <w:rPr>
          <w:b/>
          <w:bCs/>
        </w:rPr>
        <w:t>2.4. Срок предоставления муниципальной услуги</w:t>
      </w:r>
    </w:p>
    <w:p w:rsidR="00BF343D" w:rsidRPr="003830FC" w:rsidRDefault="00BF343D" w:rsidP="001A4B99">
      <w:pPr>
        <w:ind w:firstLine="720"/>
        <w:jc w:val="both"/>
      </w:pPr>
      <w:r w:rsidRPr="003830FC">
        <w:t xml:space="preserve">2.4.1. Процедура предоставления муниципальной услуги не превышает 7 (семи) рабочих дней со дня </w:t>
      </w:r>
      <w:r>
        <w:t xml:space="preserve">поступления </w:t>
      </w:r>
      <w:r w:rsidRPr="003830FC">
        <w:t xml:space="preserve"> уведомления</w:t>
      </w:r>
      <w:r>
        <w:t xml:space="preserve"> о планируемом строительстве с приложенными к нему </w:t>
      </w:r>
      <w:r w:rsidRPr="003830FC">
        <w:t xml:space="preserve"> документ</w:t>
      </w:r>
      <w:r>
        <w:t>ами в администрацию Вышневолоцкого района.</w:t>
      </w:r>
    </w:p>
    <w:p w:rsidR="00BF343D" w:rsidRPr="003830FC" w:rsidRDefault="00BF343D" w:rsidP="001A4B99">
      <w:pPr>
        <w:ind w:firstLine="720"/>
        <w:jc w:val="both"/>
      </w:pPr>
      <w:r w:rsidRPr="003830FC">
        <w:t>2.4.2. Датой обращения за предоставлением муниципальной услуги считается дата регистрации уведомления</w:t>
      </w:r>
      <w:r>
        <w:t xml:space="preserve"> о планируемом строительстве</w:t>
      </w:r>
      <w:r w:rsidRPr="003830FC">
        <w:t xml:space="preserve"> с </w:t>
      </w:r>
      <w:r>
        <w:t xml:space="preserve">приложенными к нему </w:t>
      </w:r>
      <w:r w:rsidRPr="003830FC">
        <w:t xml:space="preserve"> документов, указанных в пункте 2.6</w:t>
      </w:r>
      <w:r>
        <w:t>.2</w:t>
      </w:r>
      <w:r w:rsidRPr="003830FC">
        <w:t xml:space="preserve"> настоящего Административного регламента.</w:t>
      </w:r>
    </w:p>
    <w:p w:rsidR="00BF343D" w:rsidRDefault="00BF343D" w:rsidP="006A08F7">
      <w:pPr>
        <w:tabs>
          <w:tab w:val="left" w:pos="1440"/>
        </w:tabs>
        <w:rPr>
          <w:b/>
          <w:bCs/>
        </w:rPr>
      </w:pPr>
    </w:p>
    <w:p w:rsidR="00BF343D" w:rsidRPr="003830FC" w:rsidRDefault="00BF343D" w:rsidP="006A08F7">
      <w:pPr>
        <w:tabs>
          <w:tab w:val="left" w:pos="1440"/>
        </w:tabs>
        <w:rPr>
          <w:b/>
          <w:bCs/>
          <w:color w:val="000000"/>
        </w:rPr>
      </w:pPr>
      <w:r w:rsidRPr="003830FC">
        <w:rPr>
          <w:b/>
          <w:bCs/>
        </w:rPr>
        <w:t>2.5.</w:t>
      </w:r>
      <w:r w:rsidRPr="003830FC">
        <w:rPr>
          <w:b/>
          <w:bCs/>
          <w:color w:val="000000"/>
        </w:rPr>
        <w:t>Правовые основания для предоставления муниципальной услуги</w:t>
      </w:r>
    </w:p>
    <w:p w:rsidR="00BF343D" w:rsidRPr="003830FC" w:rsidRDefault="00BF343D" w:rsidP="008721DD">
      <w:pPr>
        <w:tabs>
          <w:tab w:val="left" w:pos="567"/>
        </w:tabs>
        <w:ind w:firstLine="540"/>
        <w:jc w:val="both"/>
        <w:rPr>
          <w:color w:val="000000"/>
        </w:rPr>
      </w:pPr>
      <w:r w:rsidRPr="003830FC">
        <w:rPr>
          <w:color w:val="000000"/>
        </w:rPr>
        <w:t>Предоставление муниципальной услуги осуществляется в соответствии с:</w:t>
      </w:r>
    </w:p>
    <w:p w:rsidR="00BF343D" w:rsidRPr="003830FC" w:rsidRDefault="00BF343D" w:rsidP="008721DD">
      <w:pPr>
        <w:autoSpaceDE w:val="0"/>
        <w:autoSpaceDN w:val="0"/>
        <w:adjustRightInd w:val="0"/>
        <w:ind w:firstLine="708"/>
        <w:jc w:val="both"/>
      </w:pPr>
      <w:r w:rsidRPr="003830FC">
        <w:t>а) Градостроительным кодексом Российской Федерации;</w:t>
      </w:r>
    </w:p>
    <w:p w:rsidR="00BF343D" w:rsidRPr="003830FC" w:rsidRDefault="00BF343D" w:rsidP="008721DD">
      <w:pPr>
        <w:autoSpaceDE w:val="0"/>
        <w:autoSpaceDN w:val="0"/>
        <w:adjustRightInd w:val="0"/>
        <w:ind w:firstLine="708"/>
        <w:jc w:val="both"/>
      </w:pPr>
      <w:r w:rsidRPr="003830FC">
        <w:t xml:space="preserve">б) Федеральным законом от 25.06.2002 № 73-ФЗ «Об объектах культурного наследия (памятниках истории и культуры) народов Российской Федерации»; </w:t>
      </w:r>
    </w:p>
    <w:p w:rsidR="00BF343D" w:rsidRPr="003830FC" w:rsidRDefault="00BF343D" w:rsidP="008721DD">
      <w:pPr>
        <w:autoSpaceDE w:val="0"/>
        <w:autoSpaceDN w:val="0"/>
        <w:adjustRightInd w:val="0"/>
        <w:ind w:firstLine="708"/>
        <w:jc w:val="both"/>
      </w:pPr>
      <w:r w:rsidRPr="003830FC">
        <w:t>в) Федеральным законом от 27.12.2002 № 184-ФЗ «О техническом регулировании»;</w:t>
      </w:r>
    </w:p>
    <w:p w:rsidR="00BF343D" w:rsidRPr="003830FC" w:rsidRDefault="00BF343D" w:rsidP="008721DD">
      <w:pPr>
        <w:autoSpaceDE w:val="0"/>
        <w:autoSpaceDN w:val="0"/>
        <w:adjustRightInd w:val="0"/>
        <w:ind w:firstLine="708"/>
        <w:jc w:val="both"/>
      </w:pPr>
      <w:r w:rsidRPr="003830FC">
        <w:t>г) Федеральным законом от 06.10.2003 № 131-ФЗ «Об общих принципах организации местного самоуправления в Российской Федерации»;</w:t>
      </w:r>
    </w:p>
    <w:p w:rsidR="00BF343D" w:rsidRPr="003830FC" w:rsidRDefault="00BF343D" w:rsidP="008721DD">
      <w:pPr>
        <w:ind w:firstLine="720"/>
        <w:jc w:val="both"/>
        <w:rPr>
          <w:strike/>
        </w:rPr>
      </w:pPr>
      <w:r w:rsidRPr="003830FC">
        <w:t xml:space="preserve">д) Федеральным законом от 27.07.2010 № 210-ФЗ «Об организации предоставления государственных и муниципальных услуг» (далее – Федеральный закон № 210- ФЗ); </w:t>
      </w:r>
    </w:p>
    <w:p w:rsidR="00BF343D" w:rsidRPr="003830FC" w:rsidRDefault="00BF343D" w:rsidP="008721DD">
      <w:pPr>
        <w:ind w:firstLine="720"/>
        <w:jc w:val="both"/>
      </w:pPr>
      <w:r w:rsidRPr="003830FC">
        <w:t>е) Федеральным законом от 06.04.2011 № 63-ФЗ «Об электронной подписи»;</w:t>
      </w:r>
    </w:p>
    <w:p w:rsidR="00BF343D" w:rsidRPr="003E034E" w:rsidRDefault="00BF343D" w:rsidP="002E4E91">
      <w:pPr>
        <w:pStyle w:val="Heading2"/>
        <w:spacing w:before="0" w:after="0" w:line="183" w:lineRule="atLeast"/>
        <w:rPr>
          <w:rFonts w:ascii="Times New Roman" w:hAnsi="Times New Roman" w:cs="Times New Roman"/>
          <w:b w:val="0"/>
          <w:bCs w:val="0"/>
          <w:i w:val="0"/>
          <w:iCs w:val="0"/>
          <w:color w:val="4D4D4D"/>
          <w:sz w:val="24"/>
          <w:szCs w:val="24"/>
        </w:rPr>
      </w:pPr>
      <w:r>
        <w:rPr>
          <w:rFonts w:ascii="Times New Roman" w:hAnsi="Times New Roman" w:cs="Times New Roman"/>
          <w:b w:val="0"/>
          <w:bCs w:val="0"/>
          <w:i w:val="0"/>
          <w:iCs w:val="0"/>
          <w:sz w:val="24"/>
          <w:szCs w:val="24"/>
        </w:rPr>
        <w:t xml:space="preserve">            </w:t>
      </w:r>
      <w:r w:rsidRPr="003E034E">
        <w:rPr>
          <w:rFonts w:ascii="Times New Roman" w:hAnsi="Times New Roman" w:cs="Times New Roman"/>
          <w:b w:val="0"/>
          <w:bCs w:val="0"/>
          <w:i w:val="0"/>
          <w:iCs w:val="0"/>
          <w:sz w:val="24"/>
          <w:szCs w:val="24"/>
        </w:rPr>
        <w:t>ж)</w:t>
      </w:r>
      <w:r w:rsidRPr="003E034E">
        <w:rPr>
          <w:sz w:val="24"/>
          <w:szCs w:val="24"/>
        </w:rPr>
        <w:t xml:space="preserve"> </w:t>
      </w:r>
      <w:r w:rsidRPr="003E034E">
        <w:rPr>
          <w:rFonts w:ascii="Times New Roman" w:hAnsi="Times New Roman" w:cs="Times New Roman"/>
          <w:b w:val="0"/>
          <w:bCs w:val="0"/>
          <w:i w:val="0"/>
          <w:iCs w:val="0"/>
          <w:color w:val="4D4D4D"/>
          <w:sz w:val="24"/>
          <w:szCs w:val="24"/>
        </w:rPr>
        <w:t>Приказ</w:t>
      </w:r>
      <w:r>
        <w:rPr>
          <w:rFonts w:ascii="Times New Roman" w:hAnsi="Times New Roman" w:cs="Times New Roman"/>
          <w:b w:val="0"/>
          <w:bCs w:val="0"/>
          <w:i w:val="0"/>
          <w:iCs w:val="0"/>
          <w:color w:val="4D4D4D"/>
          <w:sz w:val="24"/>
          <w:szCs w:val="24"/>
        </w:rPr>
        <w:t xml:space="preserve">ом </w:t>
      </w:r>
      <w:r w:rsidRPr="003E034E">
        <w:rPr>
          <w:rFonts w:ascii="Times New Roman" w:hAnsi="Times New Roman" w:cs="Times New Roman"/>
          <w:b w:val="0"/>
          <w:bCs w:val="0"/>
          <w:i w:val="0"/>
          <w:iCs w:val="0"/>
          <w:color w:val="4D4D4D"/>
          <w:sz w:val="24"/>
          <w:szCs w:val="24"/>
        </w:rPr>
        <w:t xml:space="preserve"> Министерства строительства и жилищно-коммунального хозяйства РФ от 19 сентября 2018 г. № 591/пр </w:t>
      </w:r>
      <w:r>
        <w:rPr>
          <w:rFonts w:ascii="Times New Roman" w:hAnsi="Times New Roman" w:cs="Times New Roman"/>
          <w:b w:val="0"/>
          <w:bCs w:val="0"/>
          <w:i w:val="0"/>
          <w:iCs w:val="0"/>
          <w:color w:val="4D4D4D"/>
          <w:sz w:val="24"/>
          <w:szCs w:val="24"/>
        </w:rPr>
        <w:t>«</w:t>
      </w:r>
      <w:r w:rsidRPr="003E034E">
        <w:rPr>
          <w:rFonts w:ascii="Times New Roman" w:hAnsi="Times New Roman" w:cs="Times New Roman"/>
          <w:b w:val="0"/>
          <w:bCs w:val="0"/>
          <w:i w:val="0"/>
          <w:iCs w:val="0"/>
          <w:color w:val="4D4D4D"/>
          <w:sz w:val="24"/>
          <w:szCs w:val="24"/>
        </w:rPr>
        <w:t>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r>
        <w:rPr>
          <w:rFonts w:ascii="Times New Roman" w:hAnsi="Times New Roman" w:cs="Times New Roman"/>
          <w:b w:val="0"/>
          <w:bCs w:val="0"/>
          <w:i w:val="0"/>
          <w:iCs w:val="0"/>
          <w:color w:val="4D4D4D"/>
          <w:sz w:val="24"/>
          <w:szCs w:val="24"/>
        </w:rPr>
        <w:t>»;</w:t>
      </w:r>
    </w:p>
    <w:p w:rsidR="00BF343D" w:rsidRPr="003830FC" w:rsidRDefault="00BF343D" w:rsidP="008721DD">
      <w:pPr>
        <w:ind w:firstLine="720"/>
        <w:jc w:val="both"/>
        <w:rPr>
          <w:b/>
          <w:bCs/>
        </w:rPr>
      </w:pPr>
      <w:r w:rsidRPr="003830FC">
        <w:t xml:space="preserve">з) </w:t>
      </w:r>
      <w:hyperlink r:id="rId10" w:history="1">
        <w:r w:rsidRPr="003830FC">
          <w:rPr>
            <w:rStyle w:val="a1"/>
            <w:b w:val="0"/>
            <w:bCs w:val="0"/>
          </w:rPr>
          <w:t>законом Тверской области от 23.12.2009 № 112-ЗО «Об объектах культурного наследия (памятниках истории и культуры) в Тверской области</w:t>
        </w:r>
      </w:hyperlink>
      <w:r w:rsidRPr="003830FC">
        <w:rPr>
          <w:b/>
          <w:bCs/>
        </w:rPr>
        <w:t>»</w:t>
      </w:r>
      <w:r w:rsidRPr="003830FC">
        <w:t>;</w:t>
      </w:r>
    </w:p>
    <w:p w:rsidR="00BF343D" w:rsidRPr="003830FC" w:rsidRDefault="00BF343D" w:rsidP="008721DD">
      <w:pPr>
        <w:autoSpaceDN w:val="0"/>
        <w:adjustRightInd w:val="0"/>
        <w:ind w:firstLine="567"/>
        <w:jc w:val="both"/>
        <w:rPr>
          <w:b/>
          <w:bCs/>
        </w:rPr>
      </w:pPr>
      <w:r w:rsidRPr="003830FC">
        <w:rPr>
          <w:b/>
          <w:bCs/>
        </w:rPr>
        <w:tab/>
      </w:r>
      <w:r w:rsidRPr="003830FC">
        <w:t>и)</w:t>
      </w:r>
      <w:r w:rsidRPr="003830FC">
        <w:rPr>
          <w:b/>
          <w:bCs/>
        </w:rPr>
        <w:t xml:space="preserve"> </w:t>
      </w:r>
      <w:hyperlink r:id="rId11" w:history="1">
        <w:r w:rsidRPr="003830FC">
          <w:rPr>
            <w:rStyle w:val="a1"/>
            <w:b w:val="0"/>
            <w:bCs w:val="0"/>
          </w:rPr>
          <w:t>законом Тверской области от 24.07.2012 № 77-ЗО «О градостроительной деятельности на территории Тверской области</w:t>
        </w:r>
      </w:hyperlink>
      <w:r w:rsidRPr="003830FC">
        <w:rPr>
          <w:b/>
          <w:bCs/>
        </w:rPr>
        <w:t>»;</w:t>
      </w:r>
    </w:p>
    <w:p w:rsidR="00BF343D" w:rsidRPr="003830FC" w:rsidRDefault="00BF343D" w:rsidP="008721DD">
      <w:pPr>
        <w:autoSpaceDN w:val="0"/>
        <w:adjustRightInd w:val="0"/>
        <w:ind w:firstLine="567"/>
        <w:jc w:val="both"/>
      </w:pPr>
      <w:r w:rsidRPr="003830FC">
        <w:t>к) Уставом Вышневолоцкого района Тверской области,</w:t>
      </w:r>
    </w:p>
    <w:p w:rsidR="00BF343D" w:rsidRPr="003830FC" w:rsidRDefault="00BF343D" w:rsidP="008721DD">
      <w:pPr>
        <w:autoSpaceDN w:val="0"/>
        <w:adjustRightInd w:val="0"/>
        <w:ind w:firstLine="567"/>
        <w:jc w:val="both"/>
      </w:pPr>
      <w:r w:rsidRPr="003830FC">
        <w:t>л) Положением о Комитете по управлению имуществом, земельным отношениям, архитектуре и градостроительству администрации Вышневолоцкого района, утвержденным решением Собрания депутатов Вышневолоцкого района от 16.10.2012г. № 294,</w:t>
      </w:r>
    </w:p>
    <w:p w:rsidR="00BF343D" w:rsidRPr="003830FC" w:rsidRDefault="00BF343D" w:rsidP="008721DD">
      <w:pPr>
        <w:autoSpaceDN w:val="0"/>
        <w:adjustRightInd w:val="0"/>
        <w:ind w:firstLine="567"/>
        <w:jc w:val="both"/>
      </w:pPr>
      <w:r w:rsidRPr="003830FC">
        <w:t>м) Соглашением о передаче органам местного самоуправления муниципального образования «Вышневолоцкий район» части полномочий по решению вопросов местного значения сельских (городского) поселений,</w:t>
      </w:r>
    </w:p>
    <w:p w:rsidR="00BF343D" w:rsidRPr="003830FC" w:rsidRDefault="00BF343D" w:rsidP="008721DD">
      <w:pPr>
        <w:autoSpaceDN w:val="0"/>
        <w:adjustRightInd w:val="0"/>
        <w:ind w:firstLine="567"/>
        <w:jc w:val="both"/>
      </w:pPr>
      <w:r w:rsidRPr="003830FC">
        <w:t xml:space="preserve"> н)  муниципальными нормативными правовыми актами сельских (городского) поселений Вышневолоцкого района об утверждении генеральных планов и правил землепользования и застройки,</w:t>
      </w:r>
    </w:p>
    <w:p w:rsidR="00BF343D" w:rsidRPr="003830FC" w:rsidRDefault="00BF343D" w:rsidP="008721DD">
      <w:pPr>
        <w:ind w:firstLine="567"/>
        <w:jc w:val="both"/>
      </w:pPr>
      <w:r w:rsidRPr="003830FC">
        <w:t>другими действующими в данной сфере нормативными актами.</w:t>
      </w:r>
    </w:p>
    <w:p w:rsidR="00BF343D" w:rsidRPr="003830FC" w:rsidRDefault="00BF343D" w:rsidP="0054154D">
      <w:pPr>
        <w:ind w:firstLine="567"/>
        <w:jc w:val="both"/>
      </w:pPr>
    </w:p>
    <w:p w:rsidR="00BF343D" w:rsidRPr="003830FC" w:rsidRDefault="00BF343D" w:rsidP="006A08F7">
      <w:pPr>
        <w:jc w:val="both"/>
        <w:rPr>
          <w:b/>
          <w:bCs/>
        </w:rPr>
      </w:pPr>
      <w:r w:rsidRPr="003830FC">
        <w:rPr>
          <w:b/>
          <w:bCs/>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 xml:space="preserve">2.6.1.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w:t>
      </w:r>
      <w:r>
        <w:rPr>
          <w:rFonts w:ascii="Times New Roman" w:hAnsi="Times New Roman" w:cs="Times New Roman"/>
          <w:sz w:val="24"/>
          <w:szCs w:val="24"/>
        </w:rPr>
        <w:t>администрацию Вышневолоцкого района</w:t>
      </w:r>
      <w:r w:rsidRPr="003830FC">
        <w:rPr>
          <w:rFonts w:ascii="Times New Roman" w:hAnsi="Times New Roman" w:cs="Times New Roman"/>
          <w:sz w:val="24"/>
          <w:szCs w:val="24"/>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w:t>
      </w:r>
      <w:r w:rsidRPr="00CC02D5">
        <w:rPr>
          <w:rFonts w:ascii="Times New Roman" w:hAnsi="Times New Roman" w:cs="Times New Roman"/>
          <w:sz w:val="24"/>
          <w:szCs w:val="24"/>
        </w:rPr>
        <w:t>уведомление о планируемых строительстве или реконструкции объекта индивидуального ж</w:t>
      </w:r>
      <w:r w:rsidRPr="003830FC">
        <w:rPr>
          <w:rFonts w:ascii="Times New Roman" w:hAnsi="Times New Roman" w:cs="Times New Roman"/>
          <w:sz w:val="24"/>
          <w:szCs w:val="24"/>
        </w:rPr>
        <w:t>илищного строительства или садового дома (далее  - уведомление о планируемом строительстве), содержащее следующие сведения:</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3) кадастровый номер земельного участка (при его наличии), адрес или описание местоположения земельного участка;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8) почтовый адрес и (или) адрес электронной почты для связи с застройщиком;</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9) способ направления застройщику уведомлений</w:t>
      </w:r>
      <w:r>
        <w:rPr>
          <w:rFonts w:ascii="Times New Roman" w:hAnsi="Times New Roman" w:cs="Times New Roman"/>
          <w:sz w:val="24"/>
          <w:szCs w:val="24"/>
        </w:rPr>
        <w:t xml:space="preserve"> о соответствии (несоответствии).</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2.6.2. К уведомлению о планируемом строительстве прилагаются:</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F343D" w:rsidRDefault="00BF343D" w:rsidP="005A5F6F">
      <w:pPr>
        <w:pStyle w:val="ConsPlusNormal"/>
        <w:spacing w:before="120"/>
        <w:jc w:val="both"/>
        <w:rPr>
          <w:rFonts w:ascii="Times New Roman" w:hAnsi="Times New Roman" w:cs="Times New Roman"/>
          <w:sz w:val="24"/>
          <w:szCs w:val="24"/>
        </w:rPr>
      </w:pPr>
      <w:r w:rsidRPr="003830FC">
        <w:rPr>
          <w:rFonts w:ascii="Times New Roman" w:hAnsi="Times New Roman" w:cs="Times New Roman"/>
          <w:sz w:val="24"/>
          <w:szCs w:val="24"/>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F343D" w:rsidRPr="003830FC" w:rsidRDefault="00BF343D" w:rsidP="005A5F6F">
      <w:pPr>
        <w:pStyle w:val="ConsPlusNormal"/>
        <w:spacing w:before="120"/>
        <w:jc w:val="both"/>
        <w:rPr>
          <w:rFonts w:ascii="Times New Roman" w:hAnsi="Times New Roman" w:cs="Times New Roman"/>
          <w:sz w:val="24"/>
          <w:szCs w:val="24"/>
        </w:rPr>
      </w:pPr>
      <w:r w:rsidRPr="005A5F6F">
        <w:rPr>
          <w:rFonts w:ascii="Times New Roman" w:hAnsi="Times New Roman" w:cs="Times New Roman"/>
          <w:sz w:val="24"/>
          <w:szCs w:val="24"/>
        </w:rPr>
        <w:t xml:space="preserve"> </w:t>
      </w:r>
      <w:r w:rsidRPr="003830FC">
        <w:rPr>
          <w:rFonts w:ascii="Times New Roman" w:hAnsi="Times New Roman" w:cs="Times New Roman"/>
          <w:sz w:val="24"/>
          <w:szCs w:val="24"/>
        </w:rPr>
        <w:t>2.</w:t>
      </w:r>
      <w:r>
        <w:rPr>
          <w:rFonts w:ascii="Times New Roman" w:hAnsi="Times New Roman" w:cs="Times New Roman"/>
          <w:sz w:val="24"/>
          <w:szCs w:val="24"/>
        </w:rPr>
        <w:t>6.3</w:t>
      </w:r>
      <w:r w:rsidRPr="003830FC">
        <w:rPr>
          <w:rFonts w:ascii="Times New Roman" w:hAnsi="Times New Roman" w:cs="Times New Roman"/>
          <w:sz w:val="24"/>
          <w:szCs w:val="24"/>
        </w:rPr>
        <w:t>.  Документы (их копии или сведения, содержащиеся в них), указанные в подпункте 1 пункта 2.</w:t>
      </w:r>
      <w:r>
        <w:rPr>
          <w:rFonts w:ascii="Times New Roman" w:hAnsi="Times New Roman" w:cs="Times New Roman"/>
          <w:sz w:val="24"/>
          <w:szCs w:val="24"/>
        </w:rPr>
        <w:t>6</w:t>
      </w:r>
      <w:r w:rsidRPr="003830FC">
        <w:rPr>
          <w:rFonts w:ascii="Times New Roman" w:hAnsi="Times New Roman" w:cs="Times New Roman"/>
          <w:sz w:val="24"/>
          <w:szCs w:val="24"/>
        </w:rPr>
        <w:t>.</w:t>
      </w:r>
      <w:r>
        <w:rPr>
          <w:rFonts w:ascii="Times New Roman" w:hAnsi="Times New Roman" w:cs="Times New Roman"/>
          <w:sz w:val="24"/>
          <w:szCs w:val="24"/>
        </w:rPr>
        <w:t>2</w:t>
      </w:r>
      <w:r w:rsidRPr="003830FC">
        <w:rPr>
          <w:rFonts w:ascii="Times New Roman" w:hAnsi="Times New Roman" w:cs="Times New Roman"/>
          <w:sz w:val="24"/>
          <w:szCs w:val="24"/>
        </w:rPr>
        <w:t>.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F343D" w:rsidRPr="003830FC" w:rsidRDefault="00BF343D" w:rsidP="00BB2999">
      <w:pPr>
        <w:pStyle w:val="ConsPlusNormal"/>
        <w:jc w:val="both"/>
        <w:rPr>
          <w:rFonts w:ascii="Times New Roman" w:hAnsi="Times New Roman" w:cs="Times New Roman"/>
          <w:sz w:val="24"/>
          <w:szCs w:val="24"/>
        </w:rPr>
      </w:pPr>
      <w:r w:rsidRPr="003830FC">
        <w:rPr>
          <w:rFonts w:ascii="Times New Roman" w:hAnsi="Times New Roman" w:cs="Times New Roman"/>
          <w:color w:val="333333"/>
          <w:sz w:val="24"/>
          <w:szCs w:val="24"/>
          <w:shd w:val="clear" w:color="auto" w:fill="FFFFFF"/>
        </w:rPr>
        <w:t>2.6.</w:t>
      </w:r>
      <w:r>
        <w:rPr>
          <w:rFonts w:ascii="Times New Roman" w:hAnsi="Times New Roman" w:cs="Times New Roman"/>
          <w:color w:val="333333"/>
          <w:sz w:val="24"/>
          <w:szCs w:val="24"/>
          <w:shd w:val="clear" w:color="auto" w:fill="FFFFFF"/>
        </w:rPr>
        <w:t>4</w:t>
      </w:r>
      <w:r w:rsidRPr="003830FC">
        <w:rPr>
          <w:rFonts w:ascii="Times New Roman" w:hAnsi="Times New Roman" w:cs="Times New Roman"/>
          <w:color w:val="333333"/>
          <w:sz w:val="24"/>
          <w:szCs w:val="24"/>
          <w:shd w:val="clear" w:color="auto" w:fill="FFFFFF"/>
        </w:rPr>
        <w:t>.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п. 2.6.1., уведомление об этом в администрацию Вышневолоцкого района  с указанием изменяемых параметров. </w:t>
      </w:r>
    </w:p>
    <w:p w:rsidR="00BF343D" w:rsidRPr="003830FC" w:rsidRDefault="00BF343D" w:rsidP="0054154D">
      <w:pPr>
        <w:autoSpaceDE w:val="0"/>
        <w:autoSpaceDN w:val="0"/>
        <w:adjustRightInd w:val="0"/>
        <w:ind w:firstLine="540"/>
        <w:jc w:val="both"/>
        <w:outlineLvl w:val="1"/>
        <w:rPr>
          <w:color w:val="000000"/>
        </w:rPr>
      </w:pPr>
      <w:r w:rsidRPr="003830FC">
        <w:rPr>
          <w:color w:val="000000"/>
        </w:rPr>
        <w:t>2.6.</w:t>
      </w:r>
      <w:r>
        <w:rPr>
          <w:color w:val="000000"/>
        </w:rPr>
        <w:t>5</w:t>
      </w:r>
      <w:r w:rsidRPr="003830FC">
        <w:rPr>
          <w:color w:val="000000"/>
        </w:rPr>
        <w:t>. Комитет и МФЦ не вправе требовать от заявителя предоставления документов, информации и осуществления действий, которые не предусмотрены нормативными правовыми актами, возникающие в связи с предоставлением муниципальной услуги.</w:t>
      </w:r>
    </w:p>
    <w:p w:rsidR="00BF343D" w:rsidRPr="003830FC" w:rsidRDefault="00BF343D" w:rsidP="0054154D">
      <w:pPr>
        <w:autoSpaceDE w:val="0"/>
        <w:autoSpaceDN w:val="0"/>
        <w:adjustRightInd w:val="0"/>
        <w:ind w:firstLine="540"/>
        <w:jc w:val="both"/>
        <w:outlineLvl w:val="1"/>
      </w:pPr>
      <w:r w:rsidRPr="003830FC">
        <w:rPr>
          <w:color w:val="000000"/>
        </w:rPr>
        <w:t>2.6.</w:t>
      </w:r>
      <w:r>
        <w:rPr>
          <w:color w:val="000000"/>
        </w:rPr>
        <w:t>6</w:t>
      </w:r>
      <w:r w:rsidRPr="003830FC">
        <w:rPr>
          <w:color w:val="000000"/>
        </w:rPr>
        <w:t>. Комитет   МФЦ не вправе требовать от заявителя предоставления документов и информации, которые в соответствии с нормативно правовыми актами находятся в распоряжении органа местного самоуправления.</w:t>
      </w:r>
    </w:p>
    <w:p w:rsidR="00BF343D" w:rsidRPr="003830FC" w:rsidRDefault="00BF343D" w:rsidP="00A0263B">
      <w:pPr>
        <w:ind w:firstLine="720"/>
        <w:jc w:val="both"/>
        <w:outlineLvl w:val="0"/>
        <w:rPr>
          <w:b/>
          <w:bCs/>
        </w:rPr>
      </w:pPr>
    </w:p>
    <w:p w:rsidR="00BF343D" w:rsidRDefault="00BF343D" w:rsidP="006A08F7">
      <w:pPr>
        <w:autoSpaceDE w:val="0"/>
        <w:autoSpaceDN w:val="0"/>
        <w:adjustRightInd w:val="0"/>
        <w:outlineLvl w:val="1"/>
        <w:rPr>
          <w:b/>
          <w:bCs/>
        </w:rPr>
      </w:pPr>
      <w:r w:rsidRPr="003830FC">
        <w:rPr>
          <w:b/>
          <w:bCs/>
        </w:rPr>
        <w:t>2.</w:t>
      </w:r>
      <w:r>
        <w:rPr>
          <w:b/>
          <w:bCs/>
        </w:rPr>
        <w:t>7</w:t>
      </w:r>
      <w:r w:rsidRPr="003830FC">
        <w:rPr>
          <w:b/>
          <w:bCs/>
        </w:rPr>
        <w:t>. Исчерпывающий перечень оснований для отказа в приеме</w:t>
      </w:r>
      <w:r>
        <w:rPr>
          <w:b/>
          <w:bCs/>
        </w:rPr>
        <w:t xml:space="preserve"> </w:t>
      </w:r>
      <w:r w:rsidRPr="003830FC">
        <w:rPr>
          <w:b/>
          <w:bCs/>
        </w:rPr>
        <w:t>документов, необходимых для предоставления муниципальной услуги</w:t>
      </w:r>
    </w:p>
    <w:p w:rsidR="00BF343D" w:rsidRPr="003830FC" w:rsidRDefault="00BF343D" w:rsidP="0069531B">
      <w:pPr>
        <w:pStyle w:val="NoSpacing"/>
        <w:ind w:firstLine="709"/>
        <w:jc w:val="both"/>
      </w:pPr>
      <w:r>
        <w:t>В</w:t>
      </w:r>
      <w:r w:rsidRPr="003830FC">
        <w:t xml:space="preserve"> случае отсутствия в уведомлении о планируемом строительстве сведений, предусмотренных пунктом 2.6.1. настоящего регламента, или документов, предусмотренных  </w:t>
      </w:r>
      <w:r>
        <w:t xml:space="preserve">подпунктами 2,3,4  пункта </w:t>
      </w:r>
      <w:r w:rsidRPr="003830FC">
        <w:t xml:space="preserve">2.6.2. настоящего регламента, </w:t>
      </w:r>
      <w:r>
        <w:t xml:space="preserve">Администрация Вышневолоцкого района </w:t>
      </w:r>
      <w:r w:rsidRPr="003830FC">
        <w:t xml:space="preserve"> в течение трех рабочих дней со дня поступления уведомления о планируемом строительстве возвращает за</w:t>
      </w:r>
      <w:r>
        <w:t xml:space="preserve">стройщику </w:t>
      </w:r>
      <w:r w:rsidRPr="003830FC">
        <w:t xml:space="preserve">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F343D" w:rsidRPr="003830FC" w:rsidRDefault="00BF343D" w:rsidP="0054154D">
      <w:pPr>
        <w:pStyle w:val="ConsPlusNormal"/>
        <w:ind w:firstLine="540"/>
        <w:jc w:val="both"/>
        <w:rPr>
          <w:rFonts w:ascii="Times New Roman" w:hAnsi="Times New Roman" w:cs="Times New Roman"/>
          <w:b/>
          <w:bCs/>
          <w:sz w:val="24"/>
          <w:szCs w:val="24"/>
        </w:rPr>
      </w:pPr>
    </w:p>
    <w:p w:rsidR="00BF343D" w:rsidRDefault="00BF343D" w:rsidP="006A08F7">
      <w:pPr>
        <w:pStyle w:val="ConsPlusNormal"/>
        <w:ind w:firstLine="0"/>
        <w:rPr>
          <w:rFonts w:ascii="Times New Roman" w:hAnsi="Times New Roman" w:cs="Times New Roman"/>
          <w:b/>
          <w:bCs/>
          <w:sz w:val="24"/>
          <w:szCs w:val="24"/>
        </w:rPr>
      </w:pPr>
      <w:r w:rsidRPr="003830FC">
        <w:rPr>
          <w:rFonts w:ascii="Times New Roman" w:hAnsi="Times New Roman" w:cs="Times New Roman"/>
          <w:b/>
          <w:bCs/>
          <w:sz w:val="24"/>
          <w:szCs w:val="24"/>
        </w:rPr>
        <w:t>2.</w:t>
      </w:r>
      <w:r>
        <w:rPr>
          <w:rFonts w:ascii="Times New Roman" w:hAnsi="Times New Roman" w:cs="Times New Roman"/>
          <w:b/>
          <w:bCs/>
          <w:sz w:val="24"/>
          <w:szCs w:val="24"/>
        </w:rPr>
        <w:t>8</w:t>
      </w:r>
      <w:r w:rsidRPr="003830FC">
        <w:rPr>
          <w:rFonts w:ascii="Times New Roman" w:hAnsi="Times New Roman" w:cs="Times New Roman"/>
          <w:b/>
          <w:bCs/>
          <w:sz w:val="24"/>
          <w:szCs w:val="24"/>
        </w:rPr>
        <w:t>.</w:t>
      </w:r>
      <w:r>
        <w:rPr>
          <w:rFonts w:ascii="Times New Roman" w:hAnsi="Times New Roman" w:cs="Times New Roman"/>
          <w:b/>
          <w:bCs/>
          <w:sz w:val="24"/>
          <w:szCs w:val="24"/>
        </w:rPr>
        <w:t xml:space="preserve"> </w:t>
      </w:r>
      <w:r w:rsidRPr="003830FC">
        <w:rPr>
          <w:rFonts w:ascii="Times New Roman" w:hAnsi="Times New Roman" w:cs="Times New Roman"/>
          <w:b/>
          <w:bCs/>
          <w:sz w:val="24"/>
          <w:szCs w:val="24"/>
        </w:rPr>
        <w:t xml:space="preserve"> Исчерпывающий перечень оснований для </w:t>
      </w:r>
      <w:r>
        <w:rPr>
          <w:rFonts w:ascii="Times New Roman" w:hAnsi="Times New Roman" w:cs="Times New Roman"/>
          <w:b/>
          <w:bCs/>
          <w:sz w:val="24"/>
          <w:szCs w:val="24"/>
        </w:rPr>
        <w:t xml:space="preserve"> приостановления или </w:t>
      </w:r>
      <w:r w:rsidRPr="003830FC">
        <w:rPr>
          <w:rFonts w:ascii="Times New Roman" w:hAnsi="Times New Roman" w:cs="Times New Roman"/>
          <w:b/>
          <w:bCs/>
          <w:sz w:val="24"/>
          <w:szCs w:val="24"/>
        </w:rPr>
        <w:t>отказа</w:t>
      </w:r>
      <w:r>
        <w:rPr>
          <w:rFonts w:ascii="Times New Roman" w:hAnsi="Times New Roman" w:cs="Times New Roman"/>
          <w:b/>
          <w:bCs/>
          <w:sz w:val="24"/>
          <w:szCs w:val="24"/>
        </w:rPr>
        <w:t xml:space="preserve"> </w:t>
      </w:r>
      <w:r w:rsidRPr="003830FC">
        <w:rPr>
          <w:rFonts w:ascii="Times New Roman" w:hAnsi="Times New Roman" w:cs="Times New Roman"/>
          <w:b/>
          <w:bCs/>
          <w:sz w:val="24"/>
          <w:szCs w:val="24"/>
        </w:rPr>
        <w:t>в предоставлении муниципальной услуги:</w:t>
      </w:r>
    </w:p>
    <w:p w:rsidR="00BF343D" w:rsidRPr="0033454F" w:rsidRDefault="00BF343D" w:rsidP="00E24E36">
      <w:pPr>
        <w:pStyle w:val="ConsPlusNormal"/>
        <w:ind w:firstLine="709"/>
        <w:jc w:val="both"/>
        <w:rPr>
          <w:rFonts w:ascii="Times New Roman" w:hAnsi="Times New Roman" w:cs="Times New Roman"/>
          <w:sz w:val="24"/>
          <w:szCs w:val="24"/>
        </w:rPr>
      </w:pPr>
      <w:r w:rsidRPr="0033454F">
        <w:rPr>
          <w:rFonts w:ascii="Times New Roman" w:hAnsi="Times New Roman" w:cs="Times New Roman"/>
          <w:sz w:val="24"/>
          <w:szCs w:val="24"/>
        </w:rPr>
        <w:t xml:space="preserve">2.8.1. </w:t>
      </w:r>
      <w:r w:rsidRPr="0033454F">
        <w:rPr>
          <w:rFonts w:ascii="Times New Roman" w:hAnsi="Times New Roman" w:cs="Times New Roman"/>
          <w:sz w:val="23"/>
          <w:szCs w:val="23"/>
        </w:rPr>
        <w:t xml:space="preserve">Оснований для приостановления </w:t>
      </w:r>
      <w:r>
        <w:rPr>
          <w:rFonts w:ascii="Times New Roman" w:hAnsi="Times New Roman" w:cs="Times New Roman"/>
          <w:sz w:val="23"/>
          <w:szCs w:val="23"/>
        </w:rPr>
        <w:t xml:space="preserve">или отказа </w:t>
      </w:r>
      <w:r w:rsidRPr="0033454F">
        <w:rPr>
          <w:rFonts w:ascii="Times New Roman" w:hAnsi="Times New Roman" w:cs="Times New Roman"/>
          <w:sz w:val="23"/>
          <w:szCs w:val="23"/>
        </w:rPr>
        <w:t xml:space="preserve">предоставления муниципальной услуги </w:t>
      </w:r>
      <w:r w:rsidRPr="0033454F">
        <w:rPr>
          <w:rFonts w:ascii="Times New Roman" w:hAnsi="Times New Roman" w:cs="Times New Roman"/>
          <w:sz w:val="24"/>
          <w:szCs w:val="24"/>
        </w:rPr>
        <w:t xml:space="preserve">законодательством Российской Федерации не установлено. </w:t>
      </w:r>
    </w:p>
    <w:p w:rsidR="00BF343D" w:rsidRPr="003830FC" w:rsidRDefault="00BF343D" w:rsidP="0054154D">
      <w:pPr>
        <w:autoSpaceDE w:val="0"/>
        <w:autoSpaceDN w:val="0"/>
        <w:adjustRightInd w:val="0"/>
        <w:ind w:firstLine="540"/>
        <w:jc w:val="both"/>
        <w:outlineLvl w:val="1"/>
      </w:pPr>
    </w:p>
    <w:p w:rsidR="00BF343D" w:rsidRDefault="00BF343D" w:rsidP="006A08F7">
      <w:pPr>
        <w:autoSpaceDE w:val="0"/>
        <w:autoSpaceDN w:val="0"/>
        <w:adjustRightInd w:val="0"/>
        <w:jc w:val="both"/>
        <w:outlineLvl w:val="1"/>
        <w:rPr>
          <w:b/>
          <w:bCs/>
        </w:rPr>
      </w:pPr>
      <w:r>
        <w:rPr>
          <w:b/>
          <w:bCs/>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F343D" w:rsidRPr="003830FC" w:rsidRDefault="00BF343D" w:rsidP="0054154D">
      <w:pPr>
        <w:autoSpaceDE w:val="0"/>
        <w:autoSpaceDN w:val="0"/>
        <w:adjustRightInd w:val="0"/>
        <w:ind w:firstLine="540"/>
        <w:jc w:val="both"/>
        <w:outlineLvl w:val="1"/>
      </w:pPr>
      <w:r w:rsidRPr="003830FC">
        <w:t>Отсутствуют.</w:t>
      </w:r>
    </w:p>
    <w:p w:rsidR="00BF343D" w:rsidRPr="003830FC" w:rsidRDefault="00BF343D" w:rsidP="0054154D">
      <w:pPr>
        <w:autoSpaceDE w:val="0"/>
        <w:autoSpaceDN w:val="0"/>
        <w:adjustRightInd w:val="0"/>
        <w:ind w:firstLine="540"/>
        <w:jc w:val="both"/>
        <w:outlineLvl w:val="1"/>
      </w:pPr>
    </w:p>
    <w:p w:rsidR="00BF343D" w:rsidRPr="00F824B5" w:rsidRDefault="00BF343D" w:rsidP="006A08F7">
      <w:pPr>
        <w:autoSpaceDE w:val="0"/>
        <w:autoSpaceDN w:val="0"/>
        <w:adjustRightInd w:val="0"/>
        <w:jc w:val="both"/>
      </w:pPr>
      <w:r w:rsidRPr="00412B9C">
        <w:rPr>
          <w:b/>
          <w:bCs/>
        </w:rPr>
        <w:t>2.</w:t>
      </w:r>
      <w:r>
        <w:rPr>
          <w:b/>
          <w:bCs/>
        </w:rPr>
        <w:t>10</w:t>
      </w:r>
      <w:r w:rsidRPr="00F824B5">
        <w:rPr>
          <w:b/>
          <w:bCs/>
        </w:rPr>
        <w:t xml:space="preserve">. </w:t>
      </w:r>
      <w:r>
        <w:rPr>
          <w:b/>
          <w:bCs/>
        </w:rPr>
        <w:t>Размеры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 нормативными правовыми актами Тверской области, муниципальными правовыми актами</w:t>
      </w:r>
    </w:p>
    <w:p w:rsidR="00BF343D" w:rsidRPr="00955D6D" w:rsidRDefault="00BF343D" w:rsidP="004B5CF3">
      <w:pPr>
        <w:spacing w:line="20" w:lineRule="atLeast"/>
        <w:ind w:firstLine="540"/>
        <w:jc w:val="both"/>
      </w:pPr>
      <w:r w:rsidRPr="00955D6D">
        <w:t xml:space="preserve">Подготовка документов, являющихся результатом предоставления </w:t>
      </w:r>
      <w:r>
        <w:t xml:space="preserve">муниципальной </w:t>
      </w:r>
      <w:r w:rsidRPr="00955D6D">
        <w:t>услуги, осуществляется на безвозмездной основе.</w:t>
      </w:r>
    </w:p>
    <w:p w:rsidR="00BF343D" w:rsidRPr="00B832A9" w:rsidRDefault="00BF343D" w:rsidP="006A08F7">
      <w:pPr>
        <w:autoSpaceDE w:val="0"/>
        <w:autoSpaceDN w:val="0"/>
        <w:adjustRightInd w:val="0"/>
        <w:jc w:val="both"/>
        <w:outlineLvl w:val="1"/>
        <w:rPr>
          <w:b/>
          <w:bCs/>
        </w:rPr>
      </w:pPr>
      <w:r w:rsidRPr="00B832A9">
        <w:rPr>
          <w:b/>
          <w:bCs/>
        </w:rPr>
        <w:t>2.1</w:t>
      </w:r>
      <w:r>
        <w:rPr>
          <w:b/>
          <w:bCs/>
        </w:rPr>
        <w:t>1</w:t>
      </w:r>
      <w:r w:rsidRPr="00B832A9">
        <w:rPr>
          <w:b/>
          <w:bCs/>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F343D" w:rsidRDefault="00BF343D" w:rsidP="004B5CF3">
      <w:pPr>
        <w:autoSpaceDE w:val="0"/>
        <w:autoSpaceDN w:val="0"/>
        <w:adjustRightInd w:val="0"/>
        <w:ind w:firstLine="540"/>
        <w:jc w:val="both"/>
        <w:outlineLvl w:val="1"/>
      </w:pPr>
      <w:r w:rsidRPr="006820E9">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w:t>
      </w:r>
      <w:r>
        <w:t>ги составляет не более 15 минут.</w:t>
      </w:r>
    </w:p>
    <w:p w:rsidR="00BF343D" w:rsidRDefault="00BF343D" w:rsidP="006A08F7">
      <w:pPr>
        <w:autoSpaceDE w:val="0"/>
        <w:autoSpaceDN w:val="0"/>
        <w:adjustRightInd w:val="0"/>
        <w:outlineLvl w:val="1"/>
        <w:rPr>
          <w:b/>
          <w:bCs/>
        </w:rPr>
      </w:pPr>
    </w:p>
    <w:p w:rsidR="00BF343D" w:rsidRDefault="00BF343D" w:rsidP="006A08F7">
      <w:pPr>
        <w:autoSpaceDE w:val="0"/>
        <w:autoSpaceDN w:val="0"/>
        <w:adjustRightInd w:val="0"/>
        <w:outlineLvl w:val="1"/>
        <w:rPr>
          <w:b/>
          <w:bCs/>
        </w:rPr>
      </w:pPr>
      <w:r w:rsidRPr="003830FC">
        <w:rPr>
          <w:b/>
          <w:bCs/>
        </w:rPr>
        <w:t>2.12</w:t>
      </w:r>
      <w:r w:rsidRPr="003830FC">
        <w:t xml:space="preserve">. </w:t>
      </w:r>
      <w:r w:rsidRPr="003830FC">
        <w:rPr>
          <w:b/>
          <w:bCs/>
        </w:rPr>
        <w:t>Срок регистрации запроса заявителя</w:t>
      </w:r>
      <w:r>
        <w:rPr>
          <w:b/>
          <w:bCs/>
        </w:rPr>
        <w:t xml:space="preserve"> </w:t>
      </w:r>
      <w:r w:rsidRPr="003830FC">
        <w:rPr>
          <w:b/>
          <w:bCs/>
        </w:rPr>
        <w:t>о предоставлении муниципальной услуги</w:t>
      </w:r>
    </w:p>
    <w:p w:rsidR="00BF343D" w:rsidRDefault="00BF343D" w:rsidP="0054154D">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xml:space="preserve">2.12.1. Запрос заявителя о предоставлении муниципальной услуги регистрируется в Журнале входящей документации в день обращения заявителя за предоставлением муниципальной услуги в отделе по обеспечению деятельности и работе с обращениями граждан и организаций Управления делами администрации Вышневолоцкого района, расположенного по адресу: Тверская область, г. Вышний Волочек, ул. Большая Садовая, д. 85-89, каб. № 212. </w:t>
      </w:r>
    </w:p>
    <w:p w:rsidR="00BF343D" w:rsidRPr="003830FC" w:rsidRDefault="00BF343D" w:rsidP="0054154D">
      <w:pPr>
        <w:pStyle w:val="ConsPlusNormal"/>
        <w:widowControl/>
        <w:ind w:firstLine="540"/>
        <w:jc w:val="both"/>
        <w:rPr>
          <w:rFonts w:ascii="Times New Roman" w:hAnsi="Times New Roman" w:cs="Times New Roman"/>
          <w:sz w:val="24"/>
          <w:szCs w:val="24"/>
        </w:rPr>
      </w:pPr>
    </w:p>
    <w:p w:rsidR="00BF343D" w:rsidRPr="003830FC" w:rsidRDefault="00BF343D" w:rsidP="006A08F7">
      <w:pPr>
        <w:pStyle w:val="ConsPlusNormal"/>
        <w:ind w:firstLine="0"/>
        <w:jc w:val="both"/>
        <w:rPr>
          <w:rFonts w:ascii="Times New Roman" w:hAnsi="Times New Roman" w:cs="Times New Roman"/>
          <w:b/>
          <w:bCs/>
          <w:sz w:val="24"/>
          <w:szCs w:val="24"/>
        </w:rPr>
      </w:pPr>
      <w:r w:rsidRPr="003830FC">
        <w:rPr>
          <w:rFonts w:ascii="Times New Roman" w:hAnsi="Times New Roman" w:cs="Times New Roman"/>
          <w:b/>
          <w:bCs/>
          <w:sz w:val="24"/>
          <w:szCs w:val="24"/>
        </w:rPr>
        <w:t>2.13.Требования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w:t>
      </w:r>
      <w:r>
        <w:rPr>
          <w:rFonts w:ascii="Times New Roman" w:hAnsi="Times New Roman" w:cs="Times New Roman"/>
          <w:b/>
          <w:bCs/>
          <w:sz w:val="24"/>
          <w:szCs w:val="24"/>
        </w:rPr>
        <w:t>ендам</w:t>
      </w:r>
      <w:r w:rsidRPr="003830FC">
        <w:rPr>
          <w:rFonts w:ascii="Times New Roman" w:hAnsi="Times New Roman" w:cs="Times New Roman"/>
          <w:b/>
          <w:bCs/>
          <w:sz w:val="24"/>
          <w:szCs w:val="24"/>
        </w:rPr>
        <w:t xml:space="preserve">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F343D" w:rsidRPr="003830FC" w:rsidRDefault="00BF343D" w:rsidP="004B5CF3">
      <w:pPr>
        <w:pStyle w:val="NormalWeb"/>
        <w:spacing w:before="0" w:after="0"/>
        <w:ind w:firstLine="540"/>
        <w:jc w:val="both"/>
        <w:rPr>
          <w:b/>
          <w:bCs/>
        </w:rPr>
      </w:pPr>
      <w:r w:rsidRPr="003830FC">
        <w:t>2.13.1. Зал ожидания Администрации Вышневолоцкого района</w:t>
      </w:r>
      <w:r>
        <w:t xml:space="preserve"> </w:t>
      </w:r>
      <w:r w:rsidRPr="003830FC">
        <w:t>должен быть оборудован информационным стендом, содержащим следующую информацию о</w:t>
      </w:r>
      <w:r>
        <w:t xml:space="preserve"> </w:t>
      </w:r>
      <w:r w:rsidRPr="003830FC">
        <w:t>Комитете:</w:t>
      </w:r>
    </w:p>
    <w:p w:rsidR="00BF343D" w:rsidRPr="003830FC" w:rsidRDefault="00BF343D" w:rsidP="004B5CF3">
      <w:pPr>
        <w:pStyle w:val="NormalWeb"/>
        <w:spacing w:before="0" w:after="0"/>
        <w:ind w:firstLine="540"/>
        <w:jc w:val="both"/>
        <w:rPr>
          <w:rStyle w:val="TextNPA"/>
          <w:color w:val="000000"/>
          <w:sz w:val="24"/>
          <w:szCs w:val="24"/>
        </w:rPr>
      </w:pPr>
      <w:r w:rsidRPr="003830FC">
        <w:rPr>
          <w:rStyle w:val="TextNPA"/>
          <w:color w:val="000000"/>
          <w:sz w:val="24"/>
          <w:szCs w:val="24"/>
        </w:rPr>
        <w:t>а) наименование;</w:t>
      </w:r>
    </w:p>
    <w:p w:rsidR="00BF343D" w:rsidRPr="003830FC" w:rsidRDefault="00BF343D" w:rsidP="004B5CF3">
      <w:pPr>
        <w:pStyle w:val="NormalWeb"/>
        <w:spacing w:before="0" w:after="0"/>
        <w:ind w:firstLine="540"/>
        <w:jc w:val="both"/>
        <w:rPr>
          <w:rStyle w:val="TextNPA"/>
          <w:color w:val="000000"/>
          <w:sz w:val="24"/>
          <w:szCs w:val="24"/>
        </w:rPr>
      </w:pPr>
      <w:r w:rsidRPr="003830FC">
        <w:rPr>
          <w:rStyle w:val="TextNPA"/>
          <w:color w:val="000000"/>
          <w:sz w:val="24"/>
          <w:szCs w:val="24"/>
        </w:rPr>
        <w:t>б) место нахождения;</w:t>
      </w:r>
    </w:p>
    <w:p w:rsidR="00BF343D" w:rsidRPr="003830FC" w:rsidRDefault="00BF343D" w:rsidP="004B5CF3">
      <w:pPr>
        <w:pStyle w:val="NormalWeb"/>
        <w:spacing w:before="0" w:after="0"/>
        <w:ind w:firstLine="540"/>
        <w:jc w:val="both"/>
        <w:rPr>
          <w:rStyle w:val="TextNPA"/>
          <w:color w:val="000000"/>
          <w:sz w:val="24"/>
          <w:szCs w:val="24"/>
        </w:rPr>
      </w:pPr>
      <w:r w:rsidRPr="003830FC">
        <w:rPr>
          <w:rStyle w:val="TextNPA"/>
          <w:color w:val="000000"/>
          <w:sz w:val="24"/>
          <w:szCs w:val="24"/>
        </w:rPr>
        <w:t>в) режим работы;</w:t>
      </w:r>
    </w:p>
    <w:p w:rsidR="00BF343D" w:rsidRPr="003830FC" w:rsidRDefault="00BF343D" w:rsidP="004B5CF3">
      <w:pPr>
        <w:pStyle w:val="NormalWeb"/>
        <w:spacing w:before="0" w:after="0"/>
        <w:ind w:firstLine="540"/>
        <w:jc w:val="both"/>
      </w:pPr>
      <w:r w:rsidRPr="003830FC">
        <w:rPr>
          <w:rStyle w:val="TextNPA"/>
          <w:color w:val="000000"/>
          <w:sz w:val="24"/>
          <w:szCs w:val="24"/>
        </w:rPr>
        <w:t>г) полный перечень документов</w:t>
      </w:r>
      <w:r w:rsidRPr="003830FC">
        <w:t>, необходимых для предоставления муниципальной услуги и образцы их заполнения.</w:t>
      </w:r>
    </w:p>
    <w:p w:rsidR="00BF343D" w:rsidRPr="003830FC" w:rsidRDefault="00BF343D" w:rsidP="004B5CF3">
      <w:pPr>
        <w:tabs>
          <w:tab w:val="left" w:pos="720"/>
          <w:tab w:val="left" w:pos="1440"/>
        </w:tabs>
        <w:ind w:firstLine="540"/>
        <w:jc w:val="both"/>
        <w:rPr>
          <w:color w:val="000000"/>
        </w:rPr>
      </w:pPr>
      <w:r w:rsidRPr="003830FC">
        <w:rPr>
          <w:color w:val="000000"/>
        </w:rPr>
        <w:t>Также на информационных стендах в местах предоставления муниципальной услуги размещается:</w:t>
      </w:r>
    </w:p>
    <w:p w:rsidR="00BF343D" w:rsidRPr="003830FC" w:rsidRDefault="00BF343D" w:rsidP="004B5CF3">
      <w:pPr>
        <w:tabs>
          <w:tab w:val="left" w:pos="720"/>
          <w:tab w:val="left" w:pos="1440"/>
        </w:tabs>
        <w:ind w:firstLine="540"/>
        <w:jc w:val="both"/>
        <w:rPr>
          <w:color w:val="000000"/>
        </w:rPr>
      </w:pPr>
      <w:r w:rsidRPr="003830FC">
        <w:rPr>
          <w:color w:val="000000"/>
        </w:rPr>
        <w:t>а) извлечения из правовых актов, содержащих положения, регулирующие деятельность по предоставлению муниципальной услуги;</w:t>
      </w:r>
    </w:p>
    <w:p w:rsidR="00BF343D" w:rsidRPr="003830FC" w:rsidRDefault="00BF343D" w:rsidP="004B5CF3">
      <w:pPr>
        <w:tabs>
          <w:tab w:val="left" w:pos="720"/>
          <w:tab w:val="left" w:pos="1440"/>
        </w:tabs>
        <w:ind w:firstLine="540"/>
        <w:jc w:val="both"/>
        <w:rPr>
          <w:color w:val="000000"/>
        </w:rPr>
      </w:pPr>
      <w:r w:rsidRPr="003830FC">
        <w:rPr>
          <w:color w:val="000000"/>
        </w:rPr>
        <w:t>б) перечень документов, необходимых для получения муниципальной услуги;</w:t>
      </w:r>
    </w:p>
    <w:p w:rsidR="00BF343D" w:rsidRPr="003830FC" w:rsidRDefault="00BF343D" w:rsidP="004B5CF3">
      <w:pPr>
        <w:tabs>
          <w:tab w:val="left" w:pos="720"/>
          <w:tab w:val="left" w:pos="1440"/>
        </w:tabs>
        <w:ind w:firstLine="540"/>
        <w:jc w:val="both"/>
        <w:rPr>
          <w:color w:val="000000"/>
        </w:rPr>
      </w:pPr>
      <w:r w:rsidRPr="003830FC">
        <w:rPr>
          <w:color w:val="000000"/>
        </w:rPr>
        <w:t xml:space="preserve">в) образцы заполнения заявлений для предоставления муниципальной услуги; </w:t>
      </w:r>
    </w:p>
    <w:p w:rsidR="00BF343D" w:rsidRPr="003830FC" w:rsidRDefault="00BF343D" w:rsidP="004B5CF3">
      <w:pPr>
        <w:tabs>
          <w:tab w:val="left" w:pos="720"/>
          <w:tab w:val="left" w:pos="1440"/>
        </w:tabs>
        <w:ind w:firstLine="540"/>
        <w:jc w:val="both"/>
        <w:rPr>
          <w:color w:val="000000"/>
        </w:rPr>
      </w:pPr>
      <w:r w:rsidRPr="003830FC">
        <w:rPr>
          <w:color w:val="000000"/>
        </w:rPr>
        <w:t>г) сроки предоставления муниципальной услуги;</w:t>
      </w:r>
    </w:p>
    <w:p w:rsidR="00BF343D" w:rsidRPr="003830FC" w:rsidRDefault="00BF343D" w:rsidP="004B5CF3">
      <w:pPr>
        <w:tabs>
          <w:tab w:val="left" w:pos="720"/>
          <w:tab w:val="left" w:pos="1440"/>
        </w:tabs>
        <w:ind w:firstLine="540"/>
        <w:jc w:val="both"/>
        <w:rPr>
          <w:color w:val="000000"/>
        </w:rPr>
      </w:pPr>
      <w:r w:rsidRPr="003830FC">
        <w:rPr>
          <w:color w:val="000000"/>
        </w:rPr>
        <w:t>д) время приема документов, необходимых для предоставления муниципальной услуги;</w:t>
      </w:r>
    </w:p>
    <w:p w:rsidR="00BF343D" w:rsidRPr="003830FC" w:rsidRDefault="00BF343D" w:rsidP="004B5CF3">
      <w:pPr>
        <w:tabs>
          <w:tab w:val="left" w:pos="1080"/>
        </w:tabs>
        <w:ind w:firstLine="540"/>
        <w:jc w:val="both"/>
      </w:pPr>
      <w:r w:rsidRPr="003830FC">
        <w:rPr>
          <w:rStyle w:val="TextNPA"/>
          <w:color w:val="000000"/>
          <w:sz w:val="24"/>
          <w:szCs w:val="24"/>
        </w:rPr>
        <w:t xml:space="preserve">2.13.2. </w:t>
      </w:r>
      <w:r w:rsidRPr="003830FC">
        <w:t>Места ожидания непосредственного взаимодействия с сотрудниками Комитета</w:t>
      </w:r>
      <w:r>
        <w:t xml:space="preserve"> </w:t>
      </w:r>
      <w:r w:rsidRPr="003830FC">
        <w:t>в связи с предоставлением муниципальной услуги должны соответствовать санитарно-эпидемиологическим требованиям, предусмотренным для общественных помещений.</w:t>
      </w:r>
    </w:p>
    <w:p w:rsidR="00BF343D" w:rsidRPr="003830FC" w:rsidRDefault="00BF343D" w:rsidP="004B5CF3">
      <w:pPr>
        <w:tabs>
          <w:tab w:val="left" w:pos="180"/>
        </w:tabs>
        <w:ind w:firstLine="540"/>
        <w:jc w:val="both"/>
      </w:pPr>
      <w:r w:rsidRPr="003830FC">
        <w:t>2.13.3. В местах ожидания приема для предоставления муниципальной услуги должны быть предусмотрены сидячие места для посетителей. Количество мест ожидания определяется исходя из фактической нагрузки и возможностей для их размещения в здании.</w:t>
      </w:r>
    </w:p>
    <w:p w:rsidR="00BF343D" w:rsidRPr="003830FC" w:rsidRDefault="00BF343D" w:rsidP="004B5CF3">
      <w:pPr>
        <w:tabs>
          <w:tab w:val="left" w:pos="180"/>
        </w:tabs>
        <w:ind w:firstLine="540"/>
        <w:jc w:val="both"/>
      </w:pPr>
      <w:r w:rsidRPr="003830FC">
        <w:t>2.13.4. В местах ожидания и непосредственного предоставления муниципальной услуги должны быть соблюдены требования по освещенности и вентиляции, для посетителей должен быть обеспечен свободный доступ в санитарно-бытовые помещения.</w:t>
      </w:r>
    </w:p>
    <w:p w:rsidR="00BF343D" w:rsidRPr="003830FC" w:rsidRDefault="00BF343D" w:rsidP="004B5CF3">
      <w:pPr>
        <w:ind w:firstLine="567"/>
        <w:jc w:val="both"/>
      </w:pPr>
      <w:r w:rsidRPr="003830FC">
        <w:t xml:space="preserve">2.13.5. </w:t>
      </w:r>
      <w:bookmarkStart w:id="1" w:name="sub_10423"/>
      <w:r w:rsidRPr="003830FC">
        <w:t>В здании, в котором предоставляется муниципальная услуга, создаются условия для беспрепятственного доступа инвалидов к получению муниципальной услуги в соответствии с требованиями, установленными законодательными и иными нормативными правовыми актами.</w:t>
      </w:r>
    </w:p>
    <w:p w:rsidR="00BF343D" w:rsidRPr="003830FC" w:rsidRDefault="00BF343D" w:rsidP="004B5CF3">
      <w:pPr>
        <w:widowControl w:val="0"/>
        <w:autoSpaceDE w:val="0"/>
        <w:autoSpaceDN w:val="0"/>
        <w:adjustRightInd w:val="0"/>
        <w:ind w:firstLine="567"/>
        <w:jc w:val="both"/>
        <w:outlineLvl w:val="2"/>
      </w:pPr>
      <w:r w:rsidRPr="003830FC">
        <w:t>Вход и выход из здания, в котором предоставляется муниципальная услуга, должны быть оборудованы соответствующими указателями с автономными источниками бесперебойного питания, а также пандусами, расширенными проходами, позволяющими обеспечить беспрепятственный доступ инвалидов.</w:t>
      </w:r>
    </w:p>
    <w:p w:rsidR="00BF343D" w:rsidRPr="003830FC" w:rsidRDefault="00BF343D" w:rsidP="004B5CF3">
      <w:pPr>
        <w:widowControl w:val="0"/>
        <w:autoSpaceDE w:val="0"/>
        <w:autoSpaceDN w:val="0"/>
        <w:adjustRightInd w:val="0"/>
        <w:ind w:firstLine="567"/>
        <w:jc w:val="both"/>
        <w:outlineLvl w:val="2"/>
      </w:pPr>
      <w:r w:rsidRPr="003830FC">
        <w:t>Лестницы, находящиеся по пути движения в здание, в котором предоставляется муниципальная услуга, должны быть оборудованы поручнями.</w:t>
      </w:r>
    </w:p>
    <w:p w:rsidR="00BF343D" w:rsidRPr="003830FC" w:rsidRDefault="00BF343D" w:rsidP="004B5CF3">
      <w:pPr>
        <w:widowControl w:val="0"/>
        <w:autoSpaceDE w:val="0"/>
        <w:autoSpaceDN w:val="0"/>
        <w:adjustRightInd w:val="0"/>
        <w:ind w:firstLine="567"/>
        <w:jc w:val="both"/>
        <w:outlineLvl w:val="2"/>
      </w:pPr>
      <w:r w:rsidRPr="003830FC">
        <w:t>В здании, в котором предоставляется муниципальная услуга, на видном месте размещаются схемы размещения средств пожаротушения и путей эвакуации посетителей и сотрудников.</w:t>
      </w:r>
    </w:p>
    <w:bookmarkEnd w:id="1"/>
    <w:p w:rsidR="00BF343D" w:rsidRPr="003830FC" w:rsidRDefault="00BF343D" w:rsidP="004B5CF3">
      <w:pPr>
        <w:autoSpaceDE w:val="0"/>
        <w:autoSpaceDN w:val="0"/>
        <w:adjustRightInd w:val="0"/>
        <w:ind w:firstLine="567"/>
        <w:jc w:val="both"/>
      </w:pPr>
      <w:r w:rsidRPr="003830FC">
        <w:t>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w:t>
      </w:r>
    </w:p>
    <w:p w:rsidR="00BF343D" w:rsidRPr="003830FC" w:rsidRDefault="00BF343D" w:rsidP="004B5CF3">
      <w:pPr>
        <w:autoSpaceDE w:val="0"/>
        <w:autoSpaceDN w:val="0"/>
        <w:adjustRightInd w:val="0"/>
        <w:ind w:firstLine="567"/>
        <w:jc w:val="both"/>
      </w:pPr>
      <w:r w:rsidRPr="003830FC">
        <w:t>Требования при предоставлении муниципальной услуги, в части обеспечения доступности для инвалидов (включая инвалидов, использующих кресла-коляски и собак-проводников):</w:t>
      </w:r>
    </w:p>
    <w:p w:rsidR="00BF343D" w:rsidRPr="003830FC" w:rsidRDefault="00BF343D" w:rsidP="004B5CF3">
      <w:pPr>
        <w:autoSpaceDE w:val="0"/>
        <w:autoSpaceDN w:val="0"/>
        <w:adjustRightInd w:val="0"/>
        <w:ind w:firstLine="567"/>
        <w:jc w:val="both"/>
      </w:pPr>
      <w:r w:rsidRPr="003830FC">
        <w:t>возможность посадки в транспортное средство и высадки из него перед входом в здание, в котором предоставляется муниципальная услуга, в том числе с использованием кресла-коляски, и при необходимости с помощью сотрудников Комитета;</w:t>
      </w:r>
    </w:p>
    <w:p w:rsidR="00BF343D" w:rsidRPr="003830FC" w:rsidRDefault="00BF343D" w:rsidP="004B5CF3">
      <w:pPr>
        <w:autoSpaceDE w:val="0"/>
        <w:autoSpaceDN w:val="0"/>
        <w:adjustRightInd w:val="0"/>
        <w:ind w:firstLine="567"/>
        <w:jc w:val="both"/>
      </w:pPr>
      <w:r w:rsidRPr="003830FC">
        <w:t>возможность самостоятельного передвижения по зданию, в котором предоставляется муниципальная услуга, и прилегающей территории в целях доступа к месту предоставления муниципальной услуги, передвижения с помощью сотрудников Комитета, ассистивных и вспомогательных технологий, а также сменного кресла-коляски;</w:t>
      </w:r>
    </w:p>
    <w:p w:rsidR="00BF343D" w:rsidRPr="003830FC" w:rsidRDefault="00BF343D" w:rsidP="004B5CF3">
      <w:pPr>
        <w:autoSpaceDE w:val="0"/>
        <w:autoSpaceDN w:val="0"/>
        <w:adjustRightInd w:val="0"/>
        <w:ind w:firstLine="567"/>
        <w:jc w:val="both"/>
      </w:pPr>
      <w:r w:rsidRPr="003830FC">
        <w:t>сопровождение инвалидов, имеющих стойкие расстройства функции зрения и самостоятельного передвижения, и оказания им помощи на территории администрации Вышневолоцкого района, предоставляющей муниципальную услугу;</w:t>
      </w:r>
    </w:p>
    <w:p w:rsidR="00BF343D" w:rsidRPr="003830FC" w:rsidRDefault="00BF343D" w:rsidP="004B5CF3">
      <w:pPr>
        <w:autoSpaceDE w:val="0"/>
        <w:autoSpaceDN w:val="0"/>
        <w:adjustRightInd w:val="0"/>
        <w:ind w:firstLine="567"/>
        <w:jc w:val="both"/>
      </w:pPr>
      <w:r w:rsidRPr="003830FC">
        <w:t>допуск в здание, в котором предоставляется муниципальная услуга, и на прилегающую территорию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F343D" w:rsidRPr="003830FC" w:rsidRDefault="00BF343D" w:rsidP="004B5CF3">
      <w:pPr>
        <w:autoSpaceDE w:val="0"/>
        <w:autoSpaceDN w:val="0"/>
        <w:adjustRightInd w:val="0"/>
        <w:ind w:firstLine="567"/>
        <w:jc w:val="both"/>
      </w:pPr>
      <w:r w:rsidRPr="003830FC">
        <w:t>размещение носителей информации о порядке предоставления муниципальной услуги инвалидам с учетом ограничений их жизнедеятельности, в том числе дублирование необходимой для получения муниципальной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BF343D" w:rsidRPr="003830FC" w:rsidRDefault="00BF343D" w:rsidP="004B5CF3">
      <w:pPr>
        <w:autoSpaceDE w:val="0"/>
        <w:autoSpaceDN w:val="0"/>
        <w:adjustRightInd w:val="0"/>
        <w:ind w:firstLine="567"/>
        <w:jc w:val="both"/>
      </w:pPr>
      <w:r w:rsidRPr="003830FC">
        <w:t>оказание сотрудниками Комитета, предоставляющей муниципальную услугу, необходимой помощи инвалидам,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rsidR="00BF343D" w:rsidRPr="003830FC" w:rsidRDefault="00BF343D" w:rsidP="004B5CF3">
      <w:pPr>
        <w:autoSpaceDE w:val="0"/>
        <w:autoSpaceDN w:val="0"/>
        <w:adjustRightInd w:val="0"/>
        <w:ind w:firstLine="567"/>
        <w:jc w:val="both"/>
      </w:pPr>
      <w:r w:rsidRPr="003830FC">
        <w:t>обеспечение допуска сурдопереводчика и тифлосурдопереводчика;</w:t>
      </w:r>
    </w:p>
    <w:p w:rsidR="00BF343D" w:rsidRPr="003830FC" w:rsidRDefault="00BF343D" w:rsidP="004B5CF3">
      <w:pPr>
        <w:pStyle w:val="Pro-Gramma"/>
        <w:spacing w:before="0" w:line="240" w:lineRule="auto"/>
        <w:ind w:left="0" w:firstLine="540"/>
        <w:rPr>
          <w:rStyle w:val="TextNPA"/>
          <w:sz w:val="24"/>
          <w:szCs w:val="24"/>
        </w:rPr>
      </w:pPr>
      <w:r w:rsidRPr="003830FC">
        <w:rPr>
          <w:rFonts w:ascii="Times New Roman" w:hAnsi="Times New Roman" w:cs="Times New Roman"/>
        </w:rPr>
        <w:t>оказание сотрудниками Комитета, предоставляющей муниципальную услугу, иной необходимой инвалидам помощи в преодолении барьеров, мешающих получению ими муниципальной услуги наравне с другими лицами.</w:t>
      </w:r>
    </w:p>
    <w:p w:rsidR="00BF343D" w:rsidRPr="003830FC" w:rsidRDefault="00BF343D" w:rsidP="004B5CF3">
      <w:pPr>
        <w:pStyle w:val="Pro-Gramma"/>
        <w:spacing w:before="0" w:line="240" w:lineRule="auto"/>
        <w:ind w:left="0" w:firstLine="540"/>
        <w:rPr>
          <w:rStyle w:val="TextNPA"/>
          <w:sz w:val="24"/>
          <w:szCs w:val="24"/>
        </w:rPr>
      </w:pPr>
      <w:r w:rsidRPr="003830FC">
        <w:rPr>
          <w:rStyle w:val="TextNPA"/>
          <w:sz w:val="24"/>
          <w:szCs w:val="24"/>
        </w:rPr>
        <w:t xml:space="preserve">2.13.6. Места предоставления муниципальной услуги должны быть оборудованы: </w:t>
      </w:r>
    </w:p>
    <w:p w:rsidR="00BF343D" w:rsidRPr="003830FC" w:rsidRDefault="00BF343D" w:rsidP="004B5CF3">
      <w:pPr>
        <w:pStyle w:val="Pro-Gramma"/>
        <w:tabs>
          <w:tab w:val="left" w:pos="426"/>
        </w:tabs>
        <w:spacing w:before="0" w:line="240" w:lineRule="auto"/>
        <w:ind w:left="0" w:firstLine="540"/>
        <w:rPr>
          <w:rStyle w:val="TextNPA"/>
          <w:sz w:val="24"/>
          <w:szCs w:val="24"/>
        </w:rPr>
      </w:pPr>
      <w:r w:rsidRPr="003830FC">
        <w:rPr>
          <w:rStyle w:val="TextNPA"/>
          <w:color w:val="000000"/>
          <w:sz w:val="24"/>
          <w:szCs w:val="24"/>
        </w:rPr>
        <w:t>а) противопожарной</w:t>
      </w:r>
      <w:r w:rsidRPr="003830FC">
        <w:rPr>
          <w:rStyle w:val="TextNPA"/>
          <w:sz w:val="24"/>
          <w:szCs w:val="24"/>
        </w:rPr>
        <w:t xml:space="preserve"> системой и средствами пожаротушения; </w:t>
      </w:r>
    </w:p>
    <w:p w:rsidR="00BF343D" w:rsidRPr="003830FC" w:rsidRDefault="00BF343D" w:rsidP="004B5CF3">
      <w:pPr>
        <w:pStyle w:val="Pro-Gramma"/>
        <w:tabs>
          <w:tab w:val="left" w:pos="426"/>
        </w:tabs>
        <w:spacing w:before="0" w:line="240" w:lineRule="auto"/>
        <w:ind w:left="0" w:firstLine="540"/>
        <w:rPr>
          <w:rStyle w:val="TextNPA"/>
          <w:sz w:val="24"/>
          <w:szCs w:val="24"/>
        </w:rPr>
      </w:pPr>
      <w:r w:rsidRPr="003830FC">
        <w:rPr>
          <w:rStyle w:val="TextNPA"/>
          <w:sz w:val="24"/>
          <w:szCs w:val="24"/>
        </w:rPr>
        <w:t>б) системой охраны;</w:t>
      </w:r>
    </w:p>
    <w:p w:rsidR="00BF343D" w:rsidRPr="003830FC" w:rsidRDefault="00BF343D" w:rsidP="004B5CF3">
      <w:pPr>
        <w:pStyle w:val="Pro-Gramma"/>
        <w:spacing w:before="0" w:line="240" w:lineRule="auto"/>
        <w:ind w:left="0" w:firstLine="540"/>
        <w:rPr>
          <w:rStyle w:val="TextNPA"/>
          <w:sz w:val="24"/>
          <w:szCs w:val="24"/>
        </w:rPr>
      </w:pPr>
      <w:r w:rsidRPr="003830FC">
        <w:rPr>
          <w:rFonts w:ascii="Times New Roman" w:hAnsi="Times New Roman" w:cs="Times New Roman"/>
        </w:rPr>
        <w:t xml:space="preserve">2.13.7. </w:t>
      </w:r>
      <w:r w:rsidRPr="003830FC">
        <w:rPr>
          <w:rStyle w:val="TextNPA"/>
          <w:sz w:val="24"/>
          <w:szCs w:val="24"/>
        </w:rPr>
        <w:t>Места приема заявителей должны быть оборудованы информационными табличками (вывесками) с указанием:</w:t>
      </w:r>
    </w:p>
    <w:p w:rsidR="00BF343D" w:rsidRPr="003830FC" w:rsidRDefault="00BF343D" w:rsidP="004B5CF3">
      <w:pPr>
        <w:pStyle w:val="Pro-Gramma"/>
        <w:spacing w:before="0" w:line="240" w:lineRule="auto"/>
        <w:ind w:left="0" w:firstLine="540"/>
        <w:rPr>
          <w:rStyle w:val="TextNPA"/>
          <w:sz w:val="24"/>
          <w:szCs w:val="24"/>
        </w:rPr>
      </w:pPr>
      <w:r w:rsidRPr="003830FC">
        <w:rPr>
          <w:rStyle w:val="TextNPA"/>
          <w:sz w:val="24"/>
          <w:szCs w:val="24"/>
        </w:rPr>
        <w:t>а) номера кабинета;</w:t>
      </w:r>
    </w:p>
    <w:p w:rsidR="00BF343D" w:rsidRPr="003830FC" w:rsidRDefault="00BF343D" w:rsidP="004B5CF3">
      <w:pPr>
        <w:pStyle w:val="Pro-Gramma"/>
        <w:spacing w:before="0" w:line="240" w:lineRule="auto"/>
        <w:ind w:left="0" w:firstLine="540"/>
        <w:rPr>
          <w:rStyle w:val="TextNPA"/>
          <w:sz w:val="24"/>
          <w:szCs w:val="24"/>
        </w:rPr>
      </w:pPr>
      <w:r w:rsidRPr="003830FC">
        <w:rPr>
          <w:rStyle w:val="TextNPA"/>
          <w:sz w:val="24"/>
          <w:szCs w:val="24"/>
        </w:rPr>
        <w:t>б) фамилии, имени, отчества и должности сотрудника, осуществляющего прием заявителей;</w:t>
      </w:r>
    </w:p>
    <w:p w:rsidR="00BF343D" w:rsidRPr="003830FC" w:rsidRDefault="00BF343D" w:rsidP="004B5CF3">
      <w:pPr>
        <w:pStyle w:val="Pro-Gramma"/>
        <w:spacing w:before="0" w:line="240" w:lineRule="auto"/>
        <w:ind w:left="0" w:firstLine="540"/>
        <w:rPr>
          <w:rStyle w:val="TextNPA"/>
          <w:sz w:val="24"/>
          <w:szCs w:val="24"/>
        </w:rPr>
      </w:pPr>
      <w:r w:rsidRPr="003830FC">
        <w:rPr>
          <w:rStyle w:val="TextNPA"/>
          <w:sz w:val="24"/>
          <w:szCs w:val="24"/>
        </w:rPr>
        <w:t>в) времени перерыва на обед, технического перерыва.</w:t>
      </w:r>
    </w:p>
    <w:p w:rsidR="00BF343D" w:rsidRPr="003830FC" w:rsidRDefault="00BF343D" w:rsidP="004B5CF3">
      <w:pPr>
        <w:shd w:val="clear" w:color="auto" w:fill="FFFFFF"/>
        <w:tabs>
          <w:tab w:val="left" w:pos="830"/>
        </w:tabs>
        <w:ind w:firstLine="567"/>
        <w:jc w:val="both"/>
      </w:pPr>
      <w:r w:rsidRPr="003830FC">
        <w:rPr>
          <w:rStyle w:val="TextNPA"/>
          <w:sz w:val="24"/>
          <w:szCs w:val="24"/>
        </w:rPr>
        <w:t xml:space="preserve">2.13.8. Рабочее место специалистов осуществляющих прием заявителей должно быть оборудовано </w:t>
      </w:r>
      <w:r w:rsidRPr="003830FC">
        <w:t>персональными компьютерами и оргтехникой, позволяющими своевременно и качественно предоставлять муниципальную услугу.</w:t>
      </w:r>
    </w:p>
    <w:p w:rsidR="00BF343D" w:rsidRPr="003830FC" w:rsidRDefault="00BF343D" w:rsidP="004B5CF3">
      <w:pPr>
        <w:shd w:val="clear" w:color="auto" w:fill="FFFFFF"/>
        <w:tabs>
          <w:tab w:val="left" w:pos="830"/>
        </w:tabs>
        <w:jc w:val="both"/>
      </w:pPr>
      <w:r w:rsidRPr="003830FC">
        <w:t xml:space="preserve">  Места для заполнения запросов о предоставлении муниципальной услуги должны быть оборудованы информационным стендом с образцами их заполнения и перечнем документов, необходимых для предоставления муниципальной услуги, стульями и столами для возможности заполнения запросов о предоставлении муниципальной услуги.</w:t>
      </w:r>
    </w:p>
    <w:p w:rsidR="00BF343D" w:rsidRPr="003830FC" w:rsidRDefault="00BF343D" w:rsidP="004B5CF3">
      <w:pPr>
        <w:shd w:val="clear" w:color="auto" w:fill="FFFFFF"/>
        <w:tabs>
          <w:tab w:val="left" w:pos="830"/>
        </w:tabs>
        <w:jc w:val="both"/>
      </w:pPr>
      <w:r w:rsidRPr="003830FC">
        <w:t xml:space="preserve">         2.13.9.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BF343D" w:rsidRPr="003830FC" w:rsidRDefault="00BF343D" w:rsidP="004B5CF3">
      <w:pPr>
        <w:shd w:val="clear" w:color="auto" w:fill="FFFFFF"/>
        <w:tabs>
          <w:tab w:val="left" w:pos="830"/>
        </w:tabs>
        <w:jc w:val="both"/>
      </w:pPr>
      <w:r w:rsidRPr="003830FC">
        <w:t xml:space="preserve">         2.13.10.Обеспечение беспрепятственного доступа инвалидов к помещениям, в которых предоставляется муниципальная услуга.</w:t>
      </w:r>
    </w:p>
    <w:p w:rsidR="00BF343D" w:rsidRPr="003830FC" w:rsidRDefault="00BF343D" w:rsidP="004B5CF3">
      <w:pPr>
        <w:shd w:val="clear" w:color="auto" w:fill="FFFFFF"/>
        <w:tabs>
          <w:tab w:val="left" w:pos="830"/>
        </w:tabs>
        <w:jc w:val="both"/>
      </w:pPr>
      <w:r w:rsidRPr="003830FC">
        <w:t xml:space="preserve">         2.13.11. Наличие возможности получения инвалидами помощи (при необходимости) от работников Комитета для преодоления барьеров, мешающих получению услуг наравне с другими лицами.</w:t>
      </w:r>
    </w:p>
    <w:p w:rsidR="00BF343D" w:rsidRPr="003830FC" w:rsidRDefault="00BF343D" w:rsidP="004B5CF3">
      <w:pPr>
        <w:widowControl w:val="0"/>
        <w:autoSpaceDE w:val="0"/>
        <w:autoSpaceDN w:val="0"/>
        <w:adjustRightInd w:val="0"/>
        <w:ind w:firstLine="540"/>
        <w:jc w:val="both"/>
        <w:rPr>
          <w:color w:val="000000"/>
        </w:rPr>
      </w:pPr>
    </w:p>
    <w:p w:rsidR="00BF343D" w:rsidRPr="003830FC" w:rsidRDefault="00BF343D" w:rsidP="006A08F7">
      <w:pPr>
        <w:pStyle w:val="ConsPlusNormal"/>
        <w:ind w:firstLine="0"/>
        <w:rPr>
          <w:rFonts w:ascii="Times New Roman" w:hAnsi="Times New Roman" w:cs="Times New Roman"/>
          <w:b/>
          <w:bCs/>
          <w:sz w:val="24"/>
          <w:szCs w:val="24"/>
        </w:rPr>
      </w:pPr>
      <w:r w:rsidRPr="003830FC">
        <w:rPr>
          <w:rFonts w:ascii="Times New Roman" w:hAnsi="Times New Roman" w:cs="Times New Roman"/>
          <w:b/>
          <w:bCs/>
          <w:sz w:val="24"/>
          <w:szCs w:val="24"/>
        </w:rPr>
        <w:t>2.14. Показатели доступности и качества муниципальной услуги</w:t>
      </w:r>
    </w:p>
    <w:p w:rsidR="00BF343D" w:rsidRPr="003830FC" w:rsidRDefault="00BF343D" w:rsidP="004B5CF3">
      <w:pPr>
        <w:pStyle w:val="BodyText2"/>
        <w:spacing w:after="0" w:line="240" w:lineRule="auto"/>
        <w:ind w:firstLine="540"/>
        <w:jc w:val="both"/>
      </w:pPr>
      <w:r w:rsidRPr="003830FC">
        <w:t>2.14.1.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BF343D" w:rsidRPr="004B5CF3" w:rsidRDefault="00BF343D" w:rsidP="004B5CF3">
      <w:pPr>
        <w:pStyle w:val="ConsPlusNormal"/>
        <w:widowControl/>
        <w:ind w:firstLine="0"/>
        <w:jc w:val="both"/>
        <w:rPr>
          <w:rFonts w:ascii="Times New Roman" w:hAnsi="Times New Roman" w:cs="Times New Roman"/>
          <w:sz w:val="24"/>
          <w:szCs w:val="24"/>
        </w:rPr>
      </w:pPr>
      <w:r w:rsidRPr="003830FC">
        <w:rPr>
          <w:rFonts w:ascii="Times New Roman" w:hAnsi="Times New Roman" w:cs="Times New Roman"/>
          <w:sz w:val="24"/>
          <w:szCs w:val="24"/>
        </w:rPr>
        <w:t xml:space="preserve">       2.14.2.</w:t>
      </w:r>
      <w:r w:rsidRPr="004B5CF3">
        <w:rPr>
          <w:rFonts w:ascii="Times New Roman" w:hAnsi="Times New Roman" w:cs="Times New Roman"/>
          <w:sz w:val="24"/>
          <w:szCs w:val="24"/>
        </w:rPr>
        <w:t xml:space="preserve">Показателем доступности является информационная открытость порядка и правил предоставления муниципальной  услуги: </w:t>
      </w:r>
    </w:p>
    <w:p w:rsidR="00BF343D" w:rsidRPr="004B5CF3" w:rsidRDefault="00BF343D" w:rsidP="004B5CF3">
      <w:pPr>
        <w:ind w:firstLine="540"/>
        <w:jc w:val="both"/>
      </w:pPr>
      <w:r w:rsidRPr="004B5CF3">
        <w:t xml:space="preserve">- наличие административного регламента предоставления   муниципальной услуги; </w:t>
      </w:r>
    </w:p>
    <w:p w:rsidR="00BF343D" w:rsidRPr="003830FC" w:rsidRDefault="00BF343D" w:rsidP="004B5CF3">
      <w:pPr>
        <w:ind w:firstLine="540"/>
        <w:jc w:val="both"/>
      </w:pPr>
      <w:r w:rsidRPr="004B5CF3">
        <w:t>- наличие  информации об оказании муниципальной  услуги в средствах массовой информации, общедоступных местах, на стендах в Комитете, на сайтах ГАУ «МФЦ», на Едином портале.</w:t>
      </w:r>
      <w:r w:rsidRPr="003830FC">
        <w:t xml:space="preserve"> </w:t>
      </w:r>
    </w:p>
    <w:p w:rsidR="00BF343D" w:rsidRPr="003830FC" w:rsidRDefault="00BF343D" w:rsidP="004B5CF3">
      <w:pPr>
        <w:autoSpaceDE w:val="0"/>
        <w:autoSpaceDN w:val="0"/>
        <w:adjustRightInd w:val="0"/>
        <w:ind w:firstLine="540"/>
        <w:jc w:val="both"/>
        <w:outlineLvl w:val="2"/>
      </w:pPr>
      <w:r w:rsidRPr="003830FC">
        <w:t xml:space="preserve">2.14.3. Показателями качества предоставления муниципальной услуги являются:  </w:t>
      </w:r>
    </w:p>
    <w:p w:rsidR="00BF343D" w:rsidRPr="003830FC" w:rsidRDefault="00BF343D" w:rsidP="004B5CF3">
      <w:pPr>
        <w:autoSpaceDE w:val="0"/>
        <w:autoSpaceDN w:val="0"/>
        <w:adjustRightInd w:val="0"/>
        <w:ind w:firstLine="540"/>
        <w:jc w:val="both"/>
        <w:outlineLvl w:val="2"/>
      </w:pPr>
      <w:r w:rsidRPr="003830FC">
        <w:t>- степень удовлетворенности граждан качеством и доступностью муниципальной услуги;</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соответствие предоставляемой муниципальной услуги требованиям настоящего административного регламента;</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соблюдение сроков предоставления муниципальной услуги;</w:t>
      </w:r>
    </w:p>
    <w:p w:rsidR="00BF343D" w:rsidRPr="003830FC" w:rsidRDefault="00BF343D" w:rsidP="004B5CF3">
      <w:pPr>
        <w:pStyle w:val="BodyText2"/>
        <w:spacing w:after="0" w:line="240" w:lineRule="auto"/>
        <w:ind w:firstLine="540"/>
        <w:jc w:val="both"/>
      </w:pPr>
      <w:r w:rsidRPr="003830FC">
        <w:t>- количество обоснованных жалоб;</w:t>
      </w:r>
    </w:p>
    <w:p w:rsidR="00BF343D" w:rsidRPr="003830FC" w:rsidRDefault="00BF343D" w:rsidP="004B5CF3">
      <w:pPr>
        <w:ind w:firstLine="540"/>
        <w:jc w:val="both"/>
      </w:pPr>
      <w:r w:rsidRPr="003830FC">
        <w:t>- регистрация, учет и анализ жалоб и обращений  в Администрации Вышневолоцкого района.</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2.14.4. Информация о порядке предоставления муниципальной  услуги предоставляется:</w:t>
      </w:r>
    </w:p>
    <w:p w:rsidR="00BF343D" w:rsidRPr="003830FC" w:rsidRDefault="00BF343D" w:rsidP="004B5CF3">
      <w:pPr>
        <w:tabs>
          <w:tab w:val="left" w:pos="3570"/>
        </w:tabs>
        <w:ind w:firstLine="540"/>
        <w:jc w:val="both"/>
      </w:pPr>
      <w:r w:rsidRPr="003830FC">
        <w:t>- непосредственно специалистами  Комитета при личном обращении;</w:t>
      </w:r>
    </w:p>
    <w:p w:rsidR="00BF343D" w:rsidRPr="003830FC" w:rsidRDefault="00BF343D" w:rsidP="004B5CF3">
      <w:pPr>
        <w:tabs>
          <w:tab w:val="left" w:pos="3570"/>
        </w:tabs>
        <w:ind w:firstLine="540"/>
        <w:jc w:val="both"/>
      </w:pPr>
      <w:r w:rsidRPr="003830FC">
        <w:t>- с использованием средств почтовой, телефонной связи и электронной почты;</w:t>
      </w:r>
    </w:p>
    <w:p w:rsidR="00BF343D" w:rsidRPr="003830FC" w:rsidRDefault="00BF343D" w:rsidP="004B5CF3">
      <w:pPr>
        <w:tabs>
          <w:tab w:val="left" w:pos="3570"/>
        </w:tabs>
        <w:ind w:firstLine="540"/>
        <w:jc w:val="both"/>
      </w:pPr>
      <w:r w:rsidRPr="003830FC">
        <w:t>- посредством размещения в информационно-телекоммуникационных сетях общего пользования, публикации в средствах массовой информации.</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2.14.5.Основными требованиями к информированию заявителей являются:</w:t>
      </w:r>
    </w:p>
    <w:p w:rsidR="00BF343D" w:rsidRPr="003830FC" w:rsidRDefault="00BF343D" w:rsidP="004B5CF3">
      <w:pPr>
        <w:widowControl w:val="0"/>
        <w:autoSpaceDE w:val="0"/>
        <w:autoSpaceDN w:val="0"/>
        <w:adjustRightInd w:val="0"/>
        <w:ind w:firstLine="540"/>
        <w:jc w:val="both"/>
      </w:pPr>
      <w:r w:rsidRPr="003830FC">
        <w:t>- достоверность предоставляемой информации;</w:t>
      </w:r>
    </w:p>
    <w:p w:rsidR="00BF343D" w:rsidRPr="003830FC" w:rsidRDefault="00BF343D" w:rsidP="004B5CF3">
      <w:pPr>
        <w:widowControl w:val="0"/>
        <w:autoSpaceDE w:val="0"/>
        <w:autoSpaceDN w:val="0"/>
        <w:adjustRightInd w:val="0"/>
        <w:ind w:firstLine="540"/>
        <w:jc w:val="both"/>
      </w:pPr>
      <w:r w:rsidRPr="003830FC">
        <w:t>- четкость изложения информации;</w:t>
      </w:r>
    </w:p>
    <w:p w:rsidR="00BF343D" w:rsidRPr="003830FC" w:rsidRDefault="00BF343D" w:rsidP="004B5CF3">
      <w:pPr>
        <w:widowControl w:val="0"/>
        <w:autoSpaceDE w:val="0"/>
        <w:autoSpaceDN w:val="0"/>
        <w:adjustRightInd w:val="0"/>
        <w:ind w:firstLine="540"/>
        <w:jc w:val="both"/>
      </w:pPr>
      <w:r w:rsidRPr="003830FC">
        <w:t>- полнота информирования;</w:t>
      </w:r>
    </w:p>
    <w:p w:rsidR="00BF343D" w:rsidRPr="003830FC" w:rsidRDefault="00BF343D" w:rsidP="004B5CF3">
      <w:pPr>
        <w:widowControl w:val="0"/>
        <w:autoSpaceDE w:val="0"/>
        <w:autoSpaceDN w:val="0"/>
        <w:adjustRightInd w:val="0"/>
        <w:ind w:firstLine="540"/>
        <w:jc w:val="both"/>
      </w:pPr>
      <w:r w:rsidRPr="003830FC">
        <w:t>- наглядность форм предоставляемой информации;</w:t>
      </w:r>
    </w:p>
    <w:p w:rsidR="00BF343D" w:rsidRPr="003830FC" w:rsidRDefault="00BF343D" w:rsidP="004B5CF3">
      <w:pPr>
        <w:widowControl w:val="0"/>
        <w:autoSpaceDE w:val="0"/>
        <w:autoSpaceDN w:val="0"/>
        <w:adjustRightInd w:val="0"/>
        <w:ind w:firstLine="540"/>
        <w:jc w:val="both"/>
      </w:pPr>
      <w:r w:rsidRPr="003830FC">
        <w:t>- удобство и доступность получения информации;</w:t>
      </w:r>
    </w:p>
    <w:p w:rsidR="00BF343D" w:rsidRPr="003830FC" w:rsidRDefault="00BF343D" w:rsidP="004B5CF3">
      <w:pPr>
        <w:widowControl w:val="0"/>
        <w:autoSpaceDE w:val="0"/>
        <w:autoSpaceDN w:val="0"/>
        <w:adjustRightInd w:val="0"/>
        <w:ind w:firstLine="540"/>
        <w:jc w:val="both"/>
      </w:pPr>
      <w:r w:rsidRPr="003830FC">
        <w:t>- оперативность предоставления информации.</w:t>
      </w:r>
    </w:p>
    <w:p w:rsidR="00BF343D" w:rsidRPr="003830FC" w:rsidRDefault="00BF343D" w:rsidP="004B5CF3">
      <w:pPr>
        <w:tabs>
          <w:tab w:val="left" w:pos="3570"/>
        </w:tabs>
        <w:ind w:firstLine="540"/>
        <w:jc w:val="both"/>
      </w:pPr>
      <w:r w:rsidRPr="003830FC">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BF343D" w:rsidRPr="003830FC" w:rsidRDefault="00BF343D" w:rsidP="004B5CF3">
      <w:pPr>
        <w:tabs>
          <w:tab w:val="left" w:pos="3570"/>
        </w:tabs>
        <w:ind w:firstLine="540"/>
        <w:jc w:val="both"/>
      </w:pPr>
      <w:r w:rsidRPr="003830FC">
        <w:t>2.14.6. В любое время с момента приема документов, указанных в пункте 2.6.</w:t>
      </w:r>
      <w:r>
        <w:t>2</w:t>
      </w:r>
      <w:r w:rsidRPr="003830FC">
        <w:t xml:space="preserve">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обращения.</w:t>
      </w:r>
    </w:p>
    <w:p w:rsidR="00BF343D" w:rsidRPr="003830FC" w:rsidRDefault="00BF343D" w:rsidP="004B5CF3">
      <w:pPr>
        <w:tabs>
          <w:tab w:val="left" w:pos="3570"/>
        </w:tabs>
        <w:ind w:firstLine="540"/>
        <w:jc w:val="both"/>
      </w:pPr>
      <w:r w:rsidRPr="003830FC">
        <w:t>2.14.7. Консультации по вопросам предоставления муниципальной услуги осуществляются в  Комитете при личном обращении граждан, по телефонам, указанным в п. 1.3.5 настоящего Административного регламента, а также с использованием средств почтовой и электронной связи.</w:t>
      </w:r>
    </w:p>
    <w:p w:rsidR="00BF343D" w:rsidRPr="003830FC" w:rsidRDefault="00BF343D" w:rsidP="004B5CF3">
      <w:pPr>
        <w:tabs>
          <w:tab w:val="left" w:pos="3570"/>
        </w:tabs>
        <w:ind w:firstLine="540"/>
        <w:jc w:val="both"/>
      </w:pPr>
      <w:r w:rsidRPr="003830FC">
        <w:t>2.14.8. При ответах на телефонные звонки и обращения граждан по вопросу получения муниципальной услуги  специалисты обязаны:</w:t>
      </w:r>
    </w:p>
    <w:p w:rsidR="00BF343D" w:rsidRPr="003830FC" w:rsidRDefault="00BF343D" w:rsidP="004B5CF3">
      <w:pPr>
        <w:shd w:val="clear" w:color="auto" w:fill="FFFFFF"/>
        <w:ind w:firstLine="540"/>
        <w:jc w:val="both"/>
      </w:pPr>
      <w:r w:rsidRPr="003830FC">
        <w:t xml:space="preserve">- назвать свою фамилию, имя, отчество, должность, предложить представиться собеседнику, выслушать суть вопроса. </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подробно в корректной форме информировать заинтересованное лицо о порядке получения муниципальной услуги;</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xml:space="preserve">- при невозможности самостоятельно ответить на поставленные вопросы, переадресовать звонок заявителя на другое должностное лицо; </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избегать конфликтных ситуаций, способных нанести ущерб их репутации или авторитету Комитета;</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соблюдать права и законные интересы заявителей.</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2.14.9. Консультации предоставляются по следующим вопросам:</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перечня документов, необходимых для предоставления муниципальной услуги, комплектности (достаточности) представленных документов;</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источника получения документов, необходимых для предоставления муниципальной услуги (орган, организация и их местонахождение);</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времени приема и выдачи документов;</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сроков предоставления муниципальной услуги;</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 порядок обжалования действий (бездействия) и решений, осуществляемых и принимаемых в ходе предоставления муниципальной услуги.</w:t>
      </w:r>
    </w:p>
    <w:p w:rsidR="00BF343D" w:rsidRPr="003830FC" w:rsidRDefault="00BF343D" w:rsidP="004B5CF3">
      <w:pPr>
        <w:shd w:val="clear" w:color="auto" w:fill="FFFFFF"/>
        <w:ind w:firstLine="540"/>
        <w:jc w:val="both"/>
      </w:pPr>
      <w:r w:rsidRPr="003830FC">
        <w:t xml:space="preserve">2.14.10. Время получения ответа при индивидуальном устном консультировании не должно превышать </w:t>
      </w:r>
      <w:r>
        <w:t>15</w:t>
      </w:r>
      <w:r w:rsidRPr="003830FC">
        <w:t xml:space="preserve"> минут.</w:t>
      </w:r>
    </w:p>
    <w:p w:rsidR="00BF343D" w:rsidRPr="003830FC" w:rsidRDefault="00BF343D" w:rsidP="004B5CF3">
      <w:pPr>
        <w:pStyle w:val="ConsPlusNormal"/>
        <w:widowControl/>
        <w:ind w:firstLine="540"/>
        <w:jc w:val="both"/>
        <w:rPr>
          <w:rFonts w:ascii="Times New Roman" w:hAnsi="Times New Roman" w:cs="Times New Roman"/>
          <w:sz w:val="24"/>
          <w:szCs w:val="24"/>
        </w:rPr>
      </w:pPr>
      <w:r w:rsidRPr="003830FC">
        <w:rPr>
          <w:rFonts w:ascii="Times New Roman" w:hAnsi="Times New Roman" w:cs="Times New Roman"/>
          <w:sz w:val="24"/>
          <w:szCs w:val="24"/>
        </w:rPr>
        <w:t>2.14.11.Консультации осуществляются в соответствии с режимом работы Комитета.</w:t>
      </w:r>
    </w:p>
    <w:p w:rsidR="00BF343D" w:rsidRPr="003830FC" w:rsidRDefault="00BF343D" w:rsidP="004B5CF3">
      <w:pPr>
        <w:pStyle w:val="ConsPlusNormal"/>
        <w:widowControl/>
        <w:ind w:firstLine="540"/>
        <w:jc w:val="both"/>
        <w:rPr>
          <w:rFonts w:ascii="Times New Roman" w:hAnsi="Times New Roman" w:cs="Times New Roman"/>
          <w:b/>
          <w:bCs/>
          <w:sz w:val="24"/>
          <w:szCs w:val="24"/>
        </w:rPr>
      </w:pPr>
    </w:p>
    <w:p w:rsidR="00BF343D" w:rsidRPr="003830FC" w:rsidRDefault="00BF343D" w:rsidP="006A08F7">
      <w:pPr>
        <w:pStyle w:val="ListParagraph"/>
        <w:autoSpaceDE w:val="0"/>
        <w:autoSpaceDN w:val="0"/>
        <w:adjustRightInd w:val="0"/>
        <w:ind w:left="0"/>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2.15. </w:t>
      </w:r>
      <w:r w:rsidRPr="003830FC">
        <w:rPr>
          <w:rFonts w:ascii="Times New Roman" w:hAnsi="Times New Roman" w:cs="Times New Roman"/>
          <w:b/>
          <w:bCs/>
          <w:sz w:val="24"/>
          <w:szCs w:val="24"/>
        </w:rPr>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r>
        <w:rPr>
          <w:rFonts w:ascii="Times New Roman" w:hAnsi="Times New Roman" w:cs="Times New Roman"/>
          <w:b/>
          <w:bCs/>
          <w:sz w:val="24"/>
          <w:szCs w:val="24"/>
        </w:rPr>
        <w:t xml:space="preserve"> </w:t>
      </w:r>
    </w:p>
    <w:p w:rsidR="00BF343D" w:rsidRPr="003830FC" w:rsidRDefault="00BF343D" w:rsidP="004B5CF3">
      <w:pPr>
        <w:ind w:firstLine="567"/>
        <w:jc w:val="both"/>
        <w:rPr>
          <w:rStyle w:val="Strong"/>
          <w:b w:val="0"/>
          <w:bCs w:val="0"/>
        </w:rPr>
      </w:pPr>
      <w:r w:rsidRPr="003830FC">
        <w:rPr>
          <w:rStyle w:val="Strong"/>
          <w:b w:val="0"/>
          <w:bCs w:val="0"/>
        </w:rPr>
        <w:t xml:space="preserve">2.15.1. В случае появления возможности муниципальная услуга предоставляется многофункциональным центром предоставления услуги (далее по тексту – МФЦ) по принципу «одного окна» в следующем порядке: </w:t>
      </w:r>
    </w:p>
    <w:p w:rsidR="00BF343D" w:rsidRPr="003830FC" w:rsidRDefault="00BF343D" w:rsidP="004B5CF3">
      <w:pPr>
        <w:ind w:firstLine="567"/>
        <w:jc w:val="both"/>
        <w:rPr>
          <w:rStyle w:val="Strong"/>
          <w:b w:val="0"/>
          <w:bCs w:val="0"/>
        </w:rPr>
      </w:pPr>
      <w:r w:rsidRPr="003830FC">
        <w:rPr>
          <w:rStyle w:val="Strong"/>
          <w:b w:val="0"/>
          <w:bCs w:val="0"/>
        </w:rPr>
        <w:t xml:space="preserve">Заявители вправе обратится в МФЦ для: </w:t>
      </w:r>
    </w:p>
    <w:p w:rsidR="00BF343D" w:rsidRPr="003830FC" w:rsidRDefault="00BF343D" w:rsidP="004B5CF3">
      <w:pPr>
        <w:jc w:val="both"/>
        <w:rPr>
          <w:rStyle w:val="Strong"/>
          <w:b w:val="0"/>
          <w:bCs w:val="0"/>
        </w:rPr>
      </w:pPr>
      <w:r w:rsidRPr="003830FC">
        <w:rPr>
          <w:rStyle w:val="Strong"/>
          <w:b w:val="0"/>
          <w:bCs w:val="0"/>
        </w:rPr>
        <w:t xml:space="preserve">- получения консультации о порядке предоставления муниципальной услуги по принципу «одного окна»; </w:t>
      </w:r>
    </w:p>
    <w:p w:rsidR="00BF343D" w:rsidRPr="003830FC" w:rsidRDefault="00BF343D" w:rsidP="004B5CF3">
      <w:pPr>
        <w:jc w:val="both"/>
        <w:rPr>
          <w:rStyle w:val="Strong"/>
          <w:b w:val="0"/>
          <w:bCs w:val="0"/>
        </w:rPr>
      </w:pPr>
      <w:r w:rsidRPr="003830FC">
        <w:rPr>
          <w:rStyle w:val="Strong"/>
          <w:b w:val="0"/>
          <w:bCs w:val="0"/>
        </w:rPr>
        <w:t xml:space="preserve">- получения консультации о порядке предоставления муниципальной услуги органами местного самоуправления или подведомственными им учреждениями; </w:t>
      </w:r>
    </w:p>
    <w:p w:rsidR="00BF343D" w:rsidRPr="003830FC" w:rsidRDefault="00BF343D" w:rsidP="004B5CF3">
      <w:pPr>
        <w:jc w:val="both"/>
        <w:rPr>
          <w:rStyle w:val="Strong"/>
          <w:b w:val="0"/>
          <w:bCs w:val="0"/>
        </w:rPr>
      </w:pPr>
      <w:r w:rsidRPr="003830FC">
        <w:rPr>
          <w:rStyle w:val="Strong"/>
          <w:b w:val="0"/>
          <w:bCs w:val="0"/>
        </w:rPr>
        <w:t xml:space="preserve">- подачи заявления и документов, необходимых для предоставления муниципальной услуги; </w:t>
      </w:r>
    </w:p>
    <w:p w:rsidR="00BF343D" w:rsidRPr="003830FC" w:rsidRDefault="00BF343D" w:rsidP="004B5CF3">
      <w:pPr>
        <w:jc w:val="both"/>
        <w:rPr>
          <w:rStyle w:val="Strong"/>
          <w:b w:val="0"/>
          <w:bCs w:val="0"/>
        </w:rPr>
      </w:pPr>
      <w:r w:rsidRPr="003830FC">
        <w:rPr>
          <w:rStyle w:val="Strong"/>
          <w:b w:val="0"/>
          <w:bCs w:val="0"/>
        </w:rPr>
        <w:t xml:space="preserve">- получения информации о результате предоставления муниципальной услуги. </w:t>
      </w:r>
    </w:p>
    <w:p w:rsidR="00BF343D" w:rsidRPr="003830FC" w:rsidRDefault="00BF343D" w:rsidP="004B5CF3">
      <w:pPr>
        <w:ind w:firstLine="708"/>
        <w:jc w:val="both"/>
        <w:rPr>
          <w:rStyle w:val="Strong"/>
          <w:b w:val="0"/>
          <w:bCs w:val="0"/>
        </w:rPr>
      </w:pPr>
      <w:r w:rsidRPr="003830FC">
        <w:rPr>
          <w:rStyle w:val="Strong"/>
          <w:b w:val="0"/>
          <w:bCs w:val="0"/>
        </w:rPr>
        <w:t xml:space="preserve">Заявители </w:t>
      </w:r>
      <w:r>
        <w:rPr>
          <w:rStyle w:val="Strong"/>
          <w:b w:val="0"/>
          <w:bCs w:val="0"/>
        </w:rPr>
        <w:t>вправе</w:t>
      </w:r>
      <w:r w:rsidRPr="003830FC">
        <w:rPr>
          <w:rStyle w:val="Strong"/>
          <w:b w:val="0"/>
          <w:bCs w:val="0"/>
        </w:rPr>
        <w:t xml:space="preserve"> обратиться в МФЦ по вопросам предоставления муниципальной услуги посредством: </w:t>
      </w:r>
    </w:p>
    <w:p w:rsidR="00BF343D" w:rsidRPr="003830FC" w:rsidRDefault="00BF343D" w:rsidP="004B5CF3">
      <w:pPr>
        <w:jc w:val="both"/>
        <w:rPr>
          <w:rStyle w:val="Strong"/>
          <w:b w:val="0"/>
          <w:bCs w:val="0"/>
        </w:rPr>
      </w:pPr>
      <w:r w:rsidRPr="003830FC">
        <w:rPr>
          <w:rStyle w:val="Strong"/>
          <w:b w:val="0"/>
          <w:bCs w:val="0"/>
        </w:rPr>
        <w:t xml:space="preserve">- личного обращения (а также через доверенное лицо); </w:t>
      </w:r>
    </w:p>
    <w:p w:rsidR="00BF343D" w:rsidRPr="003830FC" w:rsidRDefault="00BF343D" w:rsidP="004B5CF3">
      <w:pPr>
        <w:jc w:val="both"/>
        <w:rPr>
          <w:rStyle w:val="Strong"/>
          <w:b w:val="0"/>
          <w:bCs w:val="0"/>
        </w:rPr>
      </w:pPr>
      <w:r w:rsidRPr="003830FC">
        <w:rPr>
          <w:rStyle w:val="Strong"/>
          <w:b w:val="0"/>
          <w:bCs w:val="0"/>
        </w:rPr>
        <w:t xml:space="preserve">- обращения по телефону; </w:t>
      </w:r>
    </w:p>
    <w:p w:rsidR="00BF343D" w:rsidRPr="003830FC" w:rsidRDefault="00BF343D" w:rsidP="004B5CF3">
      <w:pPr>
        <w:jc w:val="both"/>
        <w:rPr>
          <w:rStyle w:val="Strong"/>
          <w:b w:val="0"/>
          <w:bCs w:val="0"/>
        </w:rPr>
      </w:pPr>
      <w:r w:rsidRPr="003830FC">
        <w:rPr>
          <w:rStyle w:val="Strong"/>
          <w:b w:val="0"/>
          <w:bCs w:val="0"/>
        </w:rPr>
        <w:t xml:space="preserve">- обращения по электронной почте; </w:t>
      </w:r>
    </w:p>
    <w:p w:rsidR="00BF343D" w:rsidRPr="003830FC" w:rsidRDefault="00BF343D" w:rsidP="004B5CF3">
      <w:pPr>
        <w:jc w:val="both"/>
        <w:rPr>
          <w:rStyle w:val="Strong"/>
          <w:b w:val="0"/>
          <w:bCs w:val="0"/>
        </w:rPr>
      </w:pPr>
      <w:r w:rsidRPr="003830FC">
        <w:rPr>
          <w:rStyle w:val="Strong"/>
          <w:b w:val="0"/>
          <w:bCs w:val="0"/>
        </w:rPr>
        <w:t xml:space="preserve">- направления в адрес МФЦ письменных обращений и документов, необходимых для получения муниципальной услуги, посредствам почтовой связи. </w:t>
      </w:r>
    </w:p>
    <w:p w:rsidR="00BF343D" w:rsidRPr="003830FC" w:rsidRDefault="00BF343D" w:rsidP="004B5CF3">
      <w:pPr>
        <w:ind w:firstLine="708"/>
        <w:jc w:val="both"/>
        <w:rPr>
          <w:rStyle w:val="Strong"/>
          <w:b w:val="0"/>
          <w:bCs w:val="0"/>
        </w:rPr>
      </w:pPr>
      <w:r w:rsidRPr="003830FC">
        <w:rPr>
          <w:rStyle w:val="Strong"/>
          <w:b w:val="0"/>
          <w:bCs w:val="0"/>
        </w:rPr>
        <w:t xml:space="preserve">2.15.2. Администратор МФЦ в рамках консультации представляет Заявителю информацию в следующем объеме: </w:t>
      </w:r>
    </w:p>
    <w:p w:rsidR="00BF343D" w:rsidRPr="003830FC" w:rsidRDefault="00BF343D" w:rsidP="004B5CF3">
      <w:pPr>
        <w:jc w:val="both"/>
      </w:pPr>
      <w:r w:rsidRPr="003830FC">
        <w:rPr>
          <w:rStyle w:val="Strong"/>
          <w:b w:val="0"/>
          <w:bCs w:val="0"/>
        </w:rPr>
        <w:t>- порядок получения консультации;</w:t>
      </w:r>
    </w:p>
    <w:p w:rsidR="00BF343D" w:rsidRPr="003830FC" w:rsidRDefault="00BF343D" w:rsidP="004B5CF3">
      <w:pPr>
        <w:jc w:val="both"/>
      </w:pPr>
      <w:r w:rsidRPr="003830FC">
        <w:t xml:space="preserve">- перечень </w:t>
      </w:r>
      <w:r w:rsidRPr="003830FC">
        <w:rPr>
          <w:rStyle w:val="Strong"/>
          <w:b w:val="0"/>
          <w:bCs w:val="0"/>
        </w:rPr>
        <w:t>документов</w:t>
      </w:r>
      <w:r w:rsidRPr="003830FC">
        <w:t xml:space="preserve">, необходимых для получения услуги, а так же требования к ним; </w:t>
      </w:r>
    </w:p>
    <w:p w:rsidR="00BF343D" w:rsidRPr="003830FC" w:rsidRDefault="00BF343D" w:rsidP="004B5CF3">
      <w:pPr>
        <w:jc w:val="both"/>
      </w:pPr>
      <w:r w:rsidRPr="003830FC">
        <w:t xml:space="preserve">- сроки предоставления услуги; </w:t>
      </w:r>
    </w:p>
    <w:p w:rsidR="00BF343D" w:rsidRPr="003830FC" w:rsidRDefault="00BF343D" w:rsidP="004B5CF3">
      <w:pPr>
        <w:jc w:val="both"/>
      </w:pPr>
      <w:r w:rsidRPr="003830FC">
        <w:t>- сведения о нормативно-правовых актах по вопросам предоставления муниципальной услуги (наименование, номер, дата принятия нормативно-правового акта);</w:t>
      </w:r>
    </w:p>
    <w:p w:rsidR="00BF343D" w:rsidRPr="003830FC" w:rsidRDefault="00BF343D" w:rsidP="004B5CF3">
      <w:pPr>
        <w:jc w:val="both"/>
      </w:pPr>
      <w:r w:rsidRPr="003830FC">
        <w:t xml:space="preserve">- порядок обращения в МФЦ, включая информацию о режиме работы МФЦ; </w:t>
      </w:r>
    </w:p>
    <w:p w:rsidR="00BF343D" w:rsidRPr="003830FC" w:rsidRDefault="00BF343D" w:rsidP="004B5CF3">
      <w:pPr>
        <w:jc w:val="both"/>
      </w:pPr>
      <w:r w:rsidRPr="003830FC">
        <w:t xml:space="preserve">- условия возмездности/безвозмездности предоставления муниципальной услуги; </w:t>
      </w:r>
    </w:p>
    <w:p w:rsidR="00BF343D" w:rsidRPr="003830FC" w:rsidRDefault="00BF343D" w:rsidP="004B5CF3">
      <w:pPr>
        <w:jc w:val="both"/>
      </w:pPr>
      <w:r w:rsidRPr="003830FC">
        <w:t>- адрес официального сайта муниципального образования «Вышневолоцкий район»</w:t>
      </w:r>
      <w:r>
        <w:t xml:space="preserve"> в сети Интернет</w:t>
      </w:r>
      <w:r w:rsidRPr="003830FC">
        <w:t xml:space="preserve">, включая места размещения на официальном сайте информации и справочных материалов по вопросам предоставления муниципальной услуги; </w:t>
      </w:r>
    </w:p>
    <w:p w:rsidR="00BF343D" w:rsidRPr="003830FC" w:rsidRDefault="00BF343D" w:rsidP="004B5CF3">
      <w:pPr>
        <w:jc w:val="both"/>
      </w:pPr>
      <w:r w:rsidRPr="003830FC">
        <w:t xml:space="preserve">- адрес официального сайта МФЦ, включая места размещения на официальном сайте МФЦ информации и справочных материалов по порядку предоставления муниципальной услуги по принципу «одного окна» (при наличии); </w:t>
      </w:r>
    </w:p>
    <w:p w:rsidR="00BF343D" w:rsidRPr="003830FC" w:rsidRDefault="00BF343D" w:rsidP="004B5CF3">
      <w:pPr>
        <w:jc w:val="both"/>
      </w:pPr>
      <w:r w:rsidRPr="003830FC">
        <w:t xml:space="preserve">- порядок информирования о ходе рассмотрения заявления и документов, необходимых для получения муниципальной услуги. </w:t>
      </w:r>
    </w:p>
    <w:p w:rsidR="00BF343D" w:rsidRPr="003830FC" w:rsidRDefault="00BF343D" w:rsidP="004B5CF3">
      <w:pPr>
        <w:jc w:val="both"/>
      </w:pPr>
      <w:r w:rsidRPr="003830FC">
        <w:tab/>
        <w:t xml:space="preserve">2.15.3. В случае обращения заявителей по вопросам порядка проведения правового анализа документов, порядка принятия решения о предоставлении муниципальной услуги, а также по вопросам обжалования действий (бездействий) должностных лиц органов местного самоуправления, подведомственных им учреждений и решений, принимаемых ими в ходе предоставления услуги, администратор филиала МФЦ предоставляет заявителю контактную информацию (адрес официального сайта, номера контактных телефонов, адрес электронной почты, а также разъясняет порядок обращения за консультацией по данным вопросам в администрацию Вышневолоцкого района). </w:t>
      </w:r>
    </w:p>
    <w:p w:rsidR="00BF343D" w:rsidRPr="003830FC" w:rsidRDefault="00BF343D" w:rsidP="004B5CF3">
      <w:pPr>
        <w:ind w:firstLine="708"/>
        <w:jc w:val="both"/>
      </w:pPr>
      <w:r w:rsidRPr="003830FC">
        <w:t>2.15.4.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технической возможности с использованием федеральной государственной информационной системы «Единый портал государственных и муниципальных услуг (функций). Предоставление услуги в электронной форме не предусмотрено.</w:t>
      </w:r>
    </w:p>
    <w:p w:rsidR="00BF343D" w:rsidRPr="003830FC" w:rsidRDefault="00BF343D" w:rsidP="0054154D">
      <w:pPr>
        <w:pStyle w:val="ConsPlusNormal"/>
        <w:widowControl/>
        <w:ind w:firstLine="540"/>
        <w:jc w:val="both"/>
        <w:rPr>
          <w:rFonts w:ascii="Times New Roman" w:hAnsi="Times New Roman" w:cs="Times New Roman"/>
          <w:sz w:val="24"/>
          <w:szCs w:val="24"/>
        </w:rPr>
      </w:pPr>
    </w:p>
    <w:p w:rsidR="00BF343D" w:rsidRDefault="00BF343D" w:rsidP="00701087">
      <w:pPr>
        <w:jc w:val="both"/>
        <w:rPr>
          <w:b/>
          <w:bCs/>
        </w:rPr>
      </w:pPr>
      <w:r w:rsidRPr="003830FC">
        <w:rPr>
          <w:b/>
          <w:bCs/>
        </w:rPr>
        <w:t>3</w:t>
      </w:r>
      <w:r w:rsidRPr="003830FC">
        <w:t xml:space="preserve">. </w:t>
      </w:r>
      <w:r w:rsidRPr="003830FC">
        <w:rPr>
          <w:b/>
          <w:bCs/>
        </w:rPr>
        <w:t xml:space="preserve">Состав, последовательность и сроки </w:t>
      </w:r>
      <w:r>
        <w:rPr>
          <w:b/>
          <w:bCs/>
        </w:rPr>
        <w:t xml:space="preserve"> </w:t>
      </w:r>
      <w:r w:rsidRPr="003830FC">
        <w:rPr>
          <w:b/>
          <w:bCs/>
        </w:rPr>
        <w:t xml:space="preserve">выполнения административных процедур, </w:t>
      </w:r>
    </w:p>
    <w:p w:rsidR="00BF343D" w:rsidRDefault="00BF343D" w:rsidP="00701087">
      <w:pPr>
        <w:jc w:val="both"/>
        <w:rPr>
          <w:b/>
          <w:bCs/>
        </w:rPr>
      </w:pPr>
      <w:r w:rsidRPr="003830FC">
        <w:rPr>
          <w:b/>
          <w:bCs/>
        </w:rPr>
        <w:t xml:space="preserve">требования к порядку их выполнения, в том числе особенности выполнения </w:t>
      </w:r>
    </w:p>
    <w:p w:rsidR="00BF343D" w:rsidRDefault="00BF343D" w:rsidP="00701087">
      <w:pPr>
        <w:jc w:val="both"/>
        <w:rPr>
          <w:b/>
          <w:bCs/>
        </w:rPr>
      </w:pPr>
      <w:r w:rsidRPr="003830FC">
        <w:rPr>
          <w:b/>
          <w:bCs/>
        </w:rPr>
        <w:t xml:space="preserve">административных процедур в электронной форме, а также особенности выполнения </w:t>
      </w:r>
    </w:p>
    <w:p w:rsidR="00BF343D" w:rsidRPr="003830FC" w:rsidRDefault="00BF343D" w:rsidP="00701087">
      <w:pPr>
        <w:jc w:val="both"/>
        <w:rPr>
          <w:b/>
          <w:bCs/>
        </w:rPr>
      </w:pPr>
      <w:r w:rsidRPr="003830FC">
        <w:rPr>
          <w:b/>
          <w:bCs/>
        </w:rPr>
        <w:t>административных процедур в многофункциональном центре</w:t>
      </w:r>
    </w:p>
    <w:p w:rsidR="00BF343D" w:rsidRDefault="00BF343D" w:rsidP="005A7265">
      <w:pPr>
        <w:autoSpaceDE w:val="0"/>
        <w:autoSpaceDN w:val="0"/>
        <w:adjustRightInd w:val="0"/>
        <w:ind w:firstLine="540"/>
        <w:jc w:val="both"/>
        <w:outlineLvl w:val="2"/>
        <w:rPr>
          <w:b/>
          <w:bCs/>
        </w:rPr>
      </w:pPr>
      <w:bookmarkStart w:id="2" w:name="_GoBack"/>
    </w:p>
    <w:p w:rsidR="00BF343D" w:rsidRPr="003830FC" w:rsidRDefault="00BF343D" w:rsidP="005A7265">
      <w:pPr>
        <w:autoSpaceDE w:val="0"/>
        <w:autoSpaceDN w:val="0"/>
        <w:adjustRightInd w:val="0"/>
        <w:ind w:firstLine="540"/>
        <w:jc w:val="both"/>
        <w:outlineLvl w:val="2"/>
        <w:rPr>
          <w:b/>
          <w:bCs/>
        </w:rPr>
      </w:pPr>
      <w:r w:rsidRPr="003830FC">
        <w:rPr>
          <w:b/>
          <w:bCs/>
        </w:rPr>
        <w:t>3.1. Организация предоставления муниципальной услуги включает в себя следующие административные процедуры:</w:t>
      </w:r>
    </w:p>
    <w:p w:rsidR="00BF343D" w:rsidRPr="003830FC" w:rsidRDefault="00BF343D" w:rsidP="005A7265">
      <w:pPr>
        <w:autoSpaceDE w:val="0"/>
        <w:autoSpaceDN w:val="0"/>
        <w:adjustRightInd w:val="0"/>
        <w:ind w:firstLine="540"/>
        <w:jc w:val="both"/>
        <w:outlineLvl w:val="2"/>
      </w:pPr>
      <w:r w:rsidRPr="003830FC">
        <w:t>1) прием и регистрация уведомления</w:t>
      </w:r>
      <w:r>
        <w:t xml:space="preserve"> о планируемом строительстве</w:t>
      </w:r>
      <w:r w:rsidRPr="003830FC">
        <w:t>, поступившего от заявителя, с документами указанными в  2.6.2.  настоящего Административного регламента на бумажном носителе, в том числе и в электронной форме;</w:t>
      </w:r>
    </w:p>
    <w:p w:rsidR="00BF343D" w:rsidRPr="003830FC" w:rsidRDefault="00BF343D" w:rsidP="005A7265">
      <w:pPr>
        <w:autoSpaceDE w:val="0"/>
        <w:autoSpaceDN w:val="0"/>
        <w:adjustRightInd w:val="0"/>
        <w:ind w:firstLine="540"/>
        <w:jc w:val="both"/>
        <w:outlineLvl w:val="2"/>
      </w:pPr>
      <w:r w:rsidRPr="003830FC">
        <w:t xml:space="preserve">2) рассмотрение уведомления Главой Вышневолоцкого района с наложением резолюции и направление уведомления  </w:t>
      </w:r>
      <w:r>
        <w:t xml:space="preserve"> о планируемом строительстве </w:t>
      </w:r>
      <w:r w:rsidRPr="003830FC">
        <w:t>с документами, указанными в п.</w:t>
      </w:r>
      <w:r>
        <w:t xml:space="preserve"> </w:t>
      </w:r>
      <w:r w:rsidRPr="003830FC">
        <w:t xml:space="preserve">  2.6.2. в Комитет, для рассмотрения и подготовки ответа заявителю;</w:t>
      </w:r>
    </w:p>
    <w:p w:rsidR="00BF343D" w:rsidRPr="003830FC" w:rsidRDefault="00BF343D" w:rsidP="005A7265">
      <w:pPr>
        <w:autoSpaceDE w:val="0"/>
        <w:autoSpaceDN w:val="0"/>
        <w:adjustRightInd w:val="0"/>
        <w:ind w:firstLine="540"/>
        <w:jc w:val="both"/>
        <w:outlineLvl w:val="2"/>
      </w:pPr>
      <w:r w:rsidRPr="003830FC">
        <w:t xml:space="preserve">3) рассмотрение уведомления </w:t>
      </w:r>
      <w:r>
        <w:t xml:space="preserve">о планируемом строительстве </w:t>
      </w:r>
      <w:r w:rsidRPr="003830FC">
        <w:t xml:space="preserve">с </w:t>
      </w:r>
      <w:r>
        <w:t xml:space="preserve"> приложенными к нему </w:t>
      </w:r>
      <w:r w:rsidRPr="003830FC">
        <w:t>документами, указанными в п.  2.6.2.  в Комитете;</w:t>
      </w:r>
    </w:p>
    <w:p w:rsidR="00BF343D" w:rsidRPr="003830FC" w:rsidRDefault="00BF343D" w:rsidP="005A7265">
      <w:pPr>
        <w:autoSpaceDE w:val="0"/>
        <w:autoSpaceDN w:val="0"/>
        <w:adjustRightInd w:val="0"/>
        <w:ind w:firstLine="540"/>
        <w:jc w:val="both"/>
        <w:outlineLvl w:val="2"/>
      </w:pPr>
      <w:r w:rsidRPr="003830FC">
        <w:t>4) формирование и направление межведомственного запроса о предоставлении сведений, внесенных в единый государственный реестр недвижимости (далее ЕГРН) на земельный участок;</w:t>
      </w:r>
    </w:p>
    <w:p w:rsidR="00BF343D" w:rsidRPr="003830FC" w:rsidRDefault="00BF343D" w:rsidP="005A7265">
      <w:pPr>
        <w:autoSpaceDE w:val="0"/>
        <w:autoSpaceDN w:val="0"/>
        <w:adjustRightInd w:val="0"/>
        <w:ind w:firstLine="540"/>
        <w:jc w:val="both"/>
        <w:outlineLvl w:val="2"/>
      </w:pPr>
      <w:r w:rsidRPr="003830FC">
        <w:t xml:space="preserve">5) подготовка </w:t>
      </w:r>
      <w:r w:rsidRPr="003830FC">
        <w:rPr>
          <w:color w:val="333333"/>
          <w:shd w:val="clear" w:color="auto" w:fill="FFFFFF"/>
        </w:rPr>
        <w:t>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3830FC">
        <w:t>;</w:t>
      </w:r>
    </w:p>
    <w:p w:rsidR="00BF343D" w:rsidRPr="003830FC" w:rsidRDefault="00BF343D" w:rsidP="005A7265">
      <w:pPr>
        <w:tabs>
          <w:tab w:val="left" w:pos="720"/>
          <w:tab w:val="left" w:pos="1800"/>
        </w:tabs>
        <w:ind w:firstLine="540"/>
        <w:jc w:val="both"/>
        <w:rPr>
          <w:color w:val="333333"/>
          <w:shd w:val="clear" w:color="auto" w:fill="FFFFFF"/>
        </w:rPr>
      </w:pPr>
      <w:r w:rsidRPr="003830FC">
        <w:t xml:space="preserve">6) направление  </w:t>
      </w:r>
      <w:r w:rsidRPr="003830FC">
        <w:rPr>
          <w:color w:val="333333"/>
          <w:shd w:val="clear" w:color="auto" w:fill="FFFFFF"/>
        </w:rPr>
        <w:t>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заявителю.</w:t>
      </w:r>
    </w:p>
    <w:p w:rsidR="00BF343D" w:rsidRDefault="00BF343D" w:rsidP="005A7265">
      <w:pPr>
        <w:tabs>
          <w:tab w:val="left" w:pos="720"/>
          <w:tab w:val="left" w:pos="1800"/>
        </w:tabs>
        <w:ind w:firstLine="540"/>
        <w:jc w:val="both"/>
      </w:pPr>
      <w:r w:rsidRPr="003830FC">
        <w:t xml:space="preserve"> </w:t>
      </w:r>
    </w:p>
    <w:p w:rsidR="00BF343D" w:rsidRPr="003830FC" w:rsidRDefault="00BF343D" w:rsidP="005A7265">
      <w:pPr>
        <w:tabs>
          <w:tab w:val="left" w:pos="720"/>
          <w:tab w:val="left" w:pos="1800"/>
        </w:tabs>
        <w:ind w:firstLine="540"/>
        <w:jc w:val="both"/>
      </w:pPr>
      <w:r w:rsidRPr="003830FC">
        <w:t>3.2. Последовательность предоставления муниципальной услуги отражена в блок – схеме, представленной в Приложении     к настоящему Административному регламенту.</w:t>
      </w:r>
    </w:p>
    <w:p w:rsidR="00BF343D" w:rsidRDefault="00BF343D" w:rsidP="005A7265">
      <w:pPr>
        <w:autoSpaceDE w:val="0"/>
        <w:autoSpaceDN w:val="0"/>
        <w:adjustRightInd w:val="0"/>
        <w:ind w:firstLine="540"/>
        <w:jc w:val="both"/>
        <w:outlineLvl w:val="1"/>
        <w:rPr>
          <w:b/>
          <w:bCs/>
        </w:rPr>
      </w:pPr>
    </w:p>
    <w:p w:rsidR="00BF343D" w:rsidRPr="003830FC" w:rsidRDefault="00BF343D" w:rsidP="005A7265">
      <w:pPr>
        <w:autoSpaceDE w:val="0"/>
        <w:autoSpaceDN w:val="0"/>
        <w:adjustRightInd w:val="0"/>
        <w:ind w:firstLine="540"/>
        <w:jc w:val="both"/>
        <w:outlineLvl w:val="1"/>
        <w:rPr>
          <w:b/>
          <w:bCs/>
        </w:rPr>
      </w:pPr>
      <w:r w:rsidRPr="003830FC">
        <w:rPr>
          <w:b/>
          <w:bCs/>
        </w:rPr>
        <w:t>3.3. Административная процедура – прием и регистрация уведомления</w:t>
      </w:r>
      <w:r>
        <w:rPr>
          <w:b/>
          <w:bCs/>
        </w:rPr>
        <w:t xml:space="preserve"> о планируемом строительстве</w:t>
      </w:r>
      <w:r w:rsidRPr="003830FC">
        <w:rPr>
          <w:b/>
          <w:bCs/>
        </w:rPr>
        <w:t>, поступившего от заявителя, с документами указанными в  2.6.2.  настоящего Административного регламента на бумажном носителе, в том числе и в электронной форме:</w:t>
      </w:r>
    </w:p>
    <w:p w:rsidR="00BF343D" w:rsidRPr="003830FC" w:rsidRDefault="00BF343D" w:rsidP="00D968C5">
      <w:pPr>
        <w:autoSpaceDE w:val="0"/>
        <w:autoSpaceDN w:val="0"/>
        <w:adjustRightInd w:val="0"/>
        <w:ind w:firstLine="540"/>
        <w:jc w:val="both"/>
        <w:outlineLvl w:val="2"/>
      </w:pPr>
      <w:r w:rsidRPr="003830FC">
        <w:t xml:space="preserve">3.3.1. Основанием для начала выполнения административной процедуры является </w:t>
      </w:r>
      <w:r w:rsidRPr="003C101F">
        <w:rPr>
          <w:color w:val="333333"/>
          <w:shd w:val="clear" w:color="auto" w:fill="FFFFFF"/>
        </w:rPr>
        <w:t>пода</w:t>
      </w:r>
      <w:r>
        <w:rPr>
          <w:color w:val="333333"/>
          <w:shd w:val="clear" w:color="auto" w:fill="FFFFFF"/>
        </w:rPr>
        <w:t>ча</w:t>
      </w:r>
      <w:r w:rsidRPr="003C101F">
        <w:rPr>
          <w:color w:val="333333"/>
          <w:shd w:val="clear" w:color="auto" w:fill="FFFFFF"/>
        </w:rPr>
        <w:t xml:space="preserve"> на бумажном носителе посредством личного обращения </w:t>
      </w:r>
      <w:r>
        <w:rPr>
          <w:color w:val="333333"/>
          <w:shd w:val="clear" w:color="auto" w:fill="FFFFFF"/>
        </w:rPr>
        <w:t xml:space="preserve"> заявителя </w:t>
      </w:r>
      <w:r w:rsidRPr="003C101F">
        <w:rPr>
          <w:color w:val="333333"/>
          <w:shd w:val="clear" w:color="auto" w:fill="FFFFFF"/>
        </w:rPr>
        <w:t xml:space="preserve">в </w:t>
      </w:r>
      <w:r>
        <w:rPr>
          <w:color w:val="333333"/>
          <w:shd w:val="clear" w:color="auto" w:fill="FFFFFF"/>
        </w:rPr>
        <w:t>Администрацию Вышневолоцкого района</w:t>
      </w:r>
      <w:r w:rsidRPr="003C101F">
        <w:rPr>
          <w:color w:val="333333"/>
          <w:shd w:val="clear" w:color="auto" w:fill="FFFFFF"/>
        </w:rPr>
        <w:t>,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w:t>
      </w:r>
      <w:r>
        <w:rPr>
          <w:color w:val="333333"/>
          <w:shd w:val="clear" w:color="auto" w:fill="FFFFFF"/>
        </w:rPr>
        <w:t xml:space="preserve"> планируемом </w:t>
      </w:r>
      <w:r w:rsidRPr="003C101F">
        <w:rPr>
          <w:color w:val="333333"/>
          <w:shd w:val="clear" w:color="auto" w:fill="FFFFFF"/>
        </w:rPr>
        <w:t xml:space="preserve"> строительства </w:t>
      </w:r>
      <w:r w:rsidRPr="003830FC">
        <w:t>и предоставлением документов, указанных в пункте  2.6.2.  настоящего Административного регламента.</w:t>
      </w:r>
    </w:p>
    <w:p w:rsidR="00BF343D" w:rsidRPr="003830FC" w:rsidRDefault="00BF343D" w:rsidP="005A7265">
      <w:pPr>
        <w:tabs>
          <w:tab w:val="left" w:pos="720"/>
          <w:tab w:val="left" w:pos="1800"/>
        </w:tabs>
        <w:ind w:firstLine="540"/>
        <w:jc w:val="both"/>
      </w:pPr>
      <w:r w:rsidRPr="003830FC">
        <w:t xml:space="preserve">3.3.2. Уведомление для предоставления муниципальной услуги подается на имя Главы Вышневолоцкого района в одном экземпляре в отдел по обеспечению деятельности и работе с обращениями граждан и организаций Управления делами администрации Вышневолоцкого района (Приложения 2,3  к настоящему Административному регламенту). </w:t>
      </w:r>
    </w:p>
    <w:p w:rsidR="00BF343D" w:rsidRPr="003830FC" w:rsidRDefault="00BF343D" w:rsidP="005A7265">
      <w:pPr>
        <w:tabs>
          <w:tab w:val="left" w:pos="720"/>
          <w:tab w:val="left" w:pos="1800"/>
        </w:tabs>
        <w:ind w:firstLine="540"/>
        <w:jc w:val="both"/>
      </w:pPr>
      <w:r w:rsidRPr="003830FC">
        <w:rPr>
          <w:color w:val="000000"/>
        </w:rPr>
        <w:t xml:space="preserve">3.3.3. Результат административной процедуры - </w:t>
      </w:r>
      <w:r w:rsidRPr="003830FC">
        <w:t>регистрация уведомления</w:t>
      </w:r>
      <w:r>
        <w:t xml:space="preserve"> о планируемом строительстве</w:t>
      </w:r>
      <w:r w:rsidRPr="003830FC">
        <w:t xml:space="preserve"> в установленном порядке.</w:t>
      </w:r>
    </w:p>
    <w:p w:rsidR="00BF343D" w:rsidRPr="003830FC" w:rsidRDefault="00BF343D" w:rsidP="005A7265">
      <w:pPr>
        <w:tabs>
          <w:tab w:val="left" w:pos="720"/>
          <w:tab w:val="left" w:pos="1800"/>
        </w:tabs>
        <w:ind w:firstLine="540"/>
        <w:jc w:val="both"/>
        <w:rPr>
          <w:b/>
          <w:bCs/>
          <w:i/>
          <w:iCs/>
        </w:rPr>
      </w:pPr>
      <w:r w:rsidRPr="003830FC">
        <w:t xml:space="preserve">3.3.4. Время выполнения административной процедуры по приему заявления </w:t>
      </w:r>
      <w:r w:rsidRPr="003830FC">
        <w:rPr>
          <w:b/>
          <w:bCs/>
          <w:i/>
          <w:iCs/>
        </w:rPr>
        <w:t>не должно превышать 15 мин.</w:t>
      </w:r>
    </w:p>
    <w:p w:rsidR="00BF343D" w:rsidRDefault="00BF343D" w:rsidP="005A7265">
      <w:pPr>
        <w:autoSpaceDE w:val="0"/>
        <w:autoSpaceDN w:val="0"/>
        <w:adjustRightInd w:val="0"/>
        <w:ind w:firstLine="540"/>
        <w:jc w:val="both"/>
        <w:outlineLvl w:val="2"/>
        <w:rPr>
          <w:b/>
          <w:bCs/>
        </w:rPr>
      </w:pPr>
    </w:p>
    <w:p w:rsidR="00BF343D" w:rsidRPr="003830FC" w:rsidRDefault="00BF343D" w:rsidP="005A7265">
      <w:pPr>
        <w:autoSpaceDE w:val="0"/>
        <w:autoSpaceDN w:val="0"/>
        <w:adjustRightInd w:val="0"/>
        <w:ind w:firstLine="540"/>
        <w:jc w:val="both"/>
        <w:outlineLvl w:val="2"/>
        <w:rPr>
          <w:b/>
          <w:bCs/>
        </w:rPr>
      </w:pPr>
      <w:r w:rsidRPr="003830FC">
        <w:rPr>
          <w:b/>
          <w:bCs/>
        </w:rPr>
        <w:t>3.4. Административная процедура - рассмотрение уведомления</w:t>
      </w:r>
      <w:r>
        <w:rPr>
          <w:b/>
          <w:bCs/>
        </w:rPr>
        <w:t xml:space="preserve"> о планируемом строительстве</w:t>
      </w:r>
      <w:r w:rsidRPr="003830FC">
        <w:rPr>
          <w:b/>
          <w:bCs/>
        </w:rPr>
        <w:t xml:space="preserve"> Главой Вышневолоцкого района с наложением резолюции и направление </w:t>
      </w:r>
      <w:r>
        <w:rPr>
          <w:b/>
          <w:bCs/>
        </w:rPr>
        <w:t xml:space="preserve">уведомления о планируемом строительстве с приложенными к нему  </w:t>
      </w:r>
      <w:r w:rsidRPr="003830FC">
        <w:rPr>
          <w:b/>
          <w:bCs/>
        </w:rPr>
        <w:t xml:space="preserve"> с документами, указанными в  2.6.2.  в Комитет, для рассмотрения и ответа заявителю:</w:t>
      </w:r>
    </w:p>
    <w:p w:rsidR="00BF343D" w:rsidRPr="003830FC" w:rsidRDefault="00BF343D" w:rsidP="005A7265">
      <w:pPr>
        <w:tabs>
          <w:tab w:val="left" w:pos="720"/>
          <w:tab w:val="left" w:pos="1800"/>
        </w:tabs>
        <w:ind w:firstLine="540"/>
        <w:jc w:val="both"/>
      </w:pPr>
      <w:r w:rsidRPr="003830FC">
        <w:t>3.4.1. Основанием для начала административной процедуры является регистрация уведомления</w:t>
      </w:r>
      <w:r>
        <w:t xml:space="preserve"> о планируемом строительстве</w:t>
      </w:r>
      <w:r w:rsidRPr="003830FC">
        <w:t xml:space="preserve"> в установленном порядке.</w:t>
      </w:r>
    </w:p>
    <w:p w:rsidR="00BF343D" w:rsidRPr="003830FC" w:rsidRDefault="00BF343D" w:rsidP="005A7265">
      <w:pPr>
        <w:tabs>
          <w:tab w:val="left" w:pos="720"/>
          <w:tab w:val="left" w:pos="1800"/>
        </w:tabs>
        <w:ind w:firstLine="540"/>
        <w:jc w:val="both"/>
      </w:pPr>
      <w:r w:rsidRPr="003830FC">
        <w:t>3.4.2. Глава Вышневолоцкого района при рассмотрении уведомления</w:t>
      </w:r>
      <w:r>
        <w:t xml:space="preserve"> о планируемом строительстве</w:t>
      </w:r>
      <w:r w:rsidRPr="003830FC">
        <w:t xml:space="preserve">, поступившего от заявителя, направляет поручение о рассмотрении уведомления </w:t>
      </w:r>
      <w:r>
        <w:t xml:space="preserve">о планируемом строительстве </w:t>
      </w:r>
      <w:r w:rsidRPr="003830FC">
        <w:t>с соответствующей резолюцией в Комитет.</w:t>
      </w:r>
    </w:p>
    <w:p w:rsidR="00BF343D" w:rsidRPr="003830FC" w:rsidRDefault="00BF343D" w:rsidP="005A7265">
      <w:pPr>
        <w:autoSpaceDE w:val="0"/>
        <w:autoSpaceDN w:val="0"/>
        <w:adjustRightInd w:val="0"/>
        <w:ind w:firstLine="540"/>
        <w:jc w:val="both"/>
        <w:outlineLvl w:val="2"/>
      </w:pPr>
      <w:r w:rsidRPr="003830FC">
        <w:rPr>
          <w:color w:val="000000"/>
        </w:rPr>
        <w:t>3.4.3. Результат административной процедуры – направление уведомлени</w:t>
      </w:r>
      <w:r w:rsidRPr="003830FC">
        <w:t>я</w:t>
      </w:r>
      <w:r>
        <w:t xml:space="preserve"> о планируемом строительстве</w:t>
      </w:r>
      <w:r w:rsidRPr="003830FC">
        <w:t xml:space="preserve"> с резолюцией Главы Вышневолоцкого района с </w:t>
      </w:r>
      <w:r>
        <w:t xml:space="preserve"> приложенными к нему </w:t>
      </w:r>
      <w:r w:rsidRPr="003830FC">
        <w:t>документами, указанными в п.  2.6.2.  в Комитет для рассмотрения и подготовки ответа заявителю.</w:t>
      </w:r>
    </w:p>
    <w:p w:rsidR="00BF343D" w:rsidRPr="003830FC" w:rsidRDefault="00BF343D" w:rsidP="005A7265">
      <w:pPr>
        <w:tabs>
          <w:tab w:val="left" w:pos="720"/>
          <w:tab w:val="left" w:pos="1800"/>
        </w:tabs>
        <w:ind w:firstLine="540"/>
        <w:jc w:val="both"/>
        <w:rPr>
          <w:b/>
          <w:bCs/>
          <w:i/>
          <w:iCs/>
        </w:rPr>
      </w:pPr>
      <w:r w:rsidRPr="003830FC">
        <w:t xml:space="preserve">3.4.4. Время выполнения административной процедуры по рассмотрению заявления Главой Вышневолоцкого района не должно превышать </w:t>
      </w:r>
      <w:r w:rsidRPr="003830FC">
        <w:rPr>
          <w:b/>
          <w:bCs/>
          <w:i/>
          <w:iCs/>
        </w:rPr>
        <w:t xml:space="preserve"> 2 (двух)  дней с даты регистрации заявления.</w:t>
      </w:r>
    </w:p>
    <w:p w:rsidR="00BF343D" w:rsidRDefault="00BF343D" w:rsidP="005A7265">
      <w:pPr>
        <w:tabs>
          <w:tab w:val="left" w:pos="720"/>
          <w:tab w:val="left" w:pos="1800"/>
        </w:tabs>
        <w:ind w:firstLine="540"/>
        <w:jc w:val="both"/>
        <w:rPr>
          <w:b/>
          <w:bCs/>
        </w:rPr>
      </w:pPr>
    </w:p>
    <w:p w:rsidR="00BF343D" w:rsidRPr="003830FC" w:rsidRDefault="00BF343D" w:rsidP="005A7265">
      <w:pPr>
        <w:tabs>
          <w:tab w:val="left" w:pos="720"/>
          <w:tab w:val="left" w:pos="1800"/>
        </w:tabs>
        <w:ind w:firstLine="540"/>
        <w:jc w:val="both"/>
        <w:rPr>
          <w:b/>
          <w:bCs/>
        </w:rPr>
      </w:pPr>
      <w:r w:rsidRPr="003830FC">
        <w:rPr>
          <w:b/>
          <w:bCs/>
        </w:rPr>
        <w:t xml:space="preserve">3.5. Административная процедура - рассмотрение уведомления </w:t>
      </w:r>
      <w:r>
        <w:rPr>
          <w:b/>
          <w:bCs/>
        </w:rPr>
        <w:t xml:space="preserve">о планируемом строительстве с приложенными к нему </w:t>
      </w:r>
      <w:r w:rsidRPr="003830FC">
        <w:rPr>
          <w:b/>
          <w:bCs/>
        </w:rPr>
        <w:t xml:space="preserve"> документами, указанными в п.  2.6.2.  в Комитете:</w:t>
      </w:r>
    </w:p>
    <w:p w:rsidR="00BF343D" w:rsidRPr="003830FC" w:rsidRDefault="00BF343D" w:rsidP="005A7265">
      <w:pPr>
        <w:tabs>
          <w:tab w:val="left" w:pos="720"/>
          <w:tab w:val="left" w:pos="1800"/>
        </w:tabs>
        <w:ind w:firstLine="540"/>
        <w:jc w:val="both"/>
      </w:pPr>
      <w:r w:rsidRPr="003830FC">
        <w:t>3.5.1. Основанием для начала выполнения административной процедуры является поступление уведомления</w:t>
      </w:r>
      <w:r>
        <w:t xml:space="preserve"> о планируемом строительстве</w:t>
      </w:r>
      <w:r w:rsidRPr="003830FC">
        <w:t xml:space="preserve"> с резолюцией Главы Вышневолоцкого района с </w:t>
      </w:r>
      <w:r>
        <w:t xml:space="preserve">приложенными к нему </w:t>
      </w:r>
      <w:r w:rsidRPr="003830FC">
        <w:t>документами, указанными в п.  2.6.2.  в Комитет для  подготовки ответа заявителю.</w:t>
      </w:r>
    </w:p>
    <w:p w:rsidR="00BF343D" w:rsidRPr="003830FC" w:rsidRDefault="00BF343D" w:rsidP="005A7265">
      <w:pPr>
        <w:tabs>
          <w:tab w:val="left" w:pos="720"/>
          <w:tab w:val="left" w:pos="1800"/>
        </w:tabs>
        <w:ind w:firstLine="540"/>
        <w:jc w:val="both"/>
      </w:pPr>
      <w:r w:rsidRPr="003830FC">
        <w:t>Руководитель Комитета определяет специалиста Комитета,  ответственного  исполнителем за рассмотрение уведомления</w:t>
      </w:r>
      <w:r>
        <w:t xml:space="preserve"> о планируемом строительстве</w:t>
      </w:r>
      <w:r w:rsidRPr="003830FC">
        <w:t>.</w:t>
      </w:r>
    </w:p>
    <w:p w:rsidR="00BF343D" w:rsidRPr="003830FC" w:rsidRDefault="00BF343D" w:rsidP="004C3315">
      <w:pPr>
        <w:ind w:firstLine="720"/>
        <w:jc w:val="both"/>
        <w:outlineLvl w:val="2"/>
      </w:pPr>
      <w:r w:rsidRPr="003830FC">
        <w:t>3.5.2. При рассмотрении уведомления о планируемом строительстве специалист Комитета</w:t>
      </w:r>
      <w:r w:rsidRPr="003830FC">
        <w:rPr>
          <w:color w:val="000000"/>
        </w:rPr>
        <w:t>, ответственный за рассмотрение уведомления</w:t>
      </w:r>
      <w:r>
        <w:rPr>
          <w:color w:val="000000"/>
        </w:rPr>
        <w:t xml:space="preserve"> о планируемом строительстве</w:t>
      </w:r>
      <w:r w:rsidRPr="003830FC">
        <w:rPr>
          <w:color w:val="000000"/>
        </w:rPr>
        <w:t>, п</w:t>
      </w:r>
      <w:r w:rsidRPr="003830FC">
        <w:t>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t>.</w:t>
      </w:r>
    </w:p>
    <w:p w:rsidR="00BF343D" w:rsidRPr="00A56E38" w:rsidRDefault="00BF343D" w:rsidP="0039196F">
      <w:pPr>
        <w:shd w:val="clear" w:color="auto" w:fill="FFFFFF"/>
        <w:spacing w:line="142" w:lineRule="atLeast"/>
        <w:ind w:firstLine="540"/>
        <w:jc w:val="both"/>
        <w:rPr>
          <w:color w:val="333333"/>
        </w:rPr>
      </w:pPr>
      <w:r>
        <w:t>3.5.3</w:t>
      </w:r>
      <w:r w:rsidRPr="00A56E38">
        <w:t xml:space="preserve">. Результат </w:t>
      </w:r>
      <w:r w:rsidRPr="00A56E38">
        <w:rPr>
          <w:color w:val="000000"/>
        </w:rPr>
        <w:t xml:space="preserve">административной процедуры – </w:t>
      </w:r>
      <w:r w:rsidRPr="00A56E38">
        <w:t>принятие предварительного решения о пред</w:t>
      </w:r>
      <w:r>
        <w:t>оставлении муниципальной услуги.</w:t>
      </w:r>
    </w:p>
    <w:p w:rsidR="00BF343D" w:rsidRPr="003830FC" w:rsidRDefault="00BF343D" w:rsidP="0039196F">
      <w:pPr>
        <w:pStyle w:val="NoSpacing"/>
        <w:ind w:firstLine="709"/>
        <w:jc w:val="both"/>
        <w:rPr>
          <w:b/>
          <w:bCs/>
          <w:i/>
          <w:iCs/>
        </w:rPr>
      </w:pPr>
      <w:bookmarkStart w:id="3" w:name="dst2605"/>
      <w:bookmarkEnd w:id="3"/>
      <w:r w:rsidRPr="003830FC">
        <w:t>3.5.</w:t>
      </w:r>
      <w:r>
        <w:t>4</w:t>
      </w:r>
      <w:r w:rsidRPr="003830FC">
        <w:t xml:space="preserve">. Время выполнения административной процедуры не должно превышать </w:t>
      </w:r>
      <w:r w:rsidRPr="003830FC">
        <w:rPr>
          <w:b/>
          <w:bCs/>
          <w:i/>
          <w:iCs/>
        </w:rPr>
        <w:t>1 (один) рабочий день.</w:t>
      </w:r>
    </w:p>
    <w:p w:rsidR="00BF343D" w:rsidRDefault="00BF343D" w:rsidP="005A7265">
      <w:pPr>
        <w:autoSpaceDE w:val="0"/>
        <w:autoSpaceDN w:val="0"/>
        <w:adjustRightInd w:val="0"/>
        <w:ind w:firstLine="540"/>
        <w:jc w:val="both"/>
        <w:outlineLvl w:val="2"/>
        <w:rPr>
          <w:b/>
          <w:bCs/>
        </w:rPr>
      </w:pPr>
    </w:p>
    <w:p w:rsidR="00BF343D" w:rsidRPr="003830FC" w:rsidRDefault="00BF343D" w:rsidP="005A7265">
      <w:pPr>
        <w:autoSpaceDE w:val="0"/>
        <w:autoSpaceDN w:val="0"/>
        <w:adjustRightInd w:val="0"/>
        <w:ind w:firstLine="540"/>
        <w:jc w:val="both"/>
        <w:outlineLvl w:val="2"/>
        <w:rPr>
          <w:b/>
          <w:bCs/>
        </w:rPr>
      </w:pPr>
      <w:r w:rsidRPr="003830FC">
        <w:rPr>
          <w:b/>
          <w:bCs/>
        </w:rPr>
        <w:t>3.6. Административная процедура - формирование и направление межведомственного запроса о предоставлении сведений, внесенных в ЕГРН на земельный участок:</w:t>
      </w:r>
    </w:p>
    <w:p w:rsidR="00BF343D" w:rsidRPr="003830FC" w:rsidRDefault="00BF343D" w:rsidP="005A7265">
      <w:pPr>
        <w:autoSpaceDE w:val="0"/>
        <w:autoSpaceDN w:val="0"/>
        <w:adjustRightInd w:val="0"/>
        <w:ind w:firstLine="540"/>
        <w:jc w:val="both"/>
        <w:outlineLvl w:val="2"/>
        <w:rPr>
          <w:color w:val="000000"/>
        </w:rPr>
      </w:pPr>
      <w:r w:rsidRPr="003830FC">
        <w:t>3.6.1. Основанием</w:t>
      </w:r>
      <w:r w:rsidRPr="003830FC">
        <w:rPr>
          <w:color w:val="000000"/>
        </w:rPr>
        <w:t xml:space="preserve"> для начала выполнения административной процедуры является выявление факта отсутствия документов, получаемых в рамках межведомственного информационного взаимодействия, в документах заявителя, поступивших в администрацию Вышневолоцкого района.</w:t>
      </w:r>
    </w:p>
    <w:p w:rsidR="00BF343D" w:rsidRPr="003830FC" w:rsidRDefault="00BF343D" w:rsidP="005A7265">
      <w:pPr>
        <w:autoSpaceDE w:val="0"/>
        <w:autoSpaceDN w:val="0"/>
        <w:adjustRightInd w:val="0"/>
        <w:ind w:firstLine="540"/>
        <w:jc w:val="both"/>
        <w:outlineLvl w:val="2"/>
      </w:pPr>
      <w:r w:rsidRPr="003830FC">
        <w:t>3.6.2. Специалист Комитета готовит проект межведомственного  запроса о предоставлении сведений, внесенных в ЕГРН на земельный участок и  передает его на подпись руководителю</w:t>
      </w:r>
      <w:r w:rsidRPr="003830FC">
        <w:rPr>
          <w:color w:val="000000"/>
          <w:spacing w:val="-1"/>
        </w:rPr>
        <w:t xml:space="preserve"> Комитета.</w:t>
      </w:r>
    </w:p>
    <w:p w:rsidR="00BF343D" w:rsidRPr="003830FC" w:rsidRDefault="00BF343D" w:rsidP="005A7265">
      <w:pPr>
        <w:autoSpaceDE w:val="0"/>
        <w:autoSpaceDN w:val="0"/>
        <w:adjustRightInd w:val="0"/>
        <w:ind w:firstLine="540"/>
        <w:jc w:val="both"/>
        <w:outlineLvl w:val="2"/>
      </w:pPr>
      <w:r w:rsidRPr="003830FC">
        <w:t>3.6.3. Подписанный руководителем Комитета межведомственный запрос о предоставлении сведений,  внесенных в ЕГРН  на земельный участок  направляется специалистом Комитета в орган (организацию), участвующий в предоставлении муниципальной услуги.</w:t>
      </w:r>
    </w:p>
    <w:p w:rsidR="00BF343D" w:rsidRPr="003830FC" w:rsidRDefault="00BF343D" w:rsidP="005A7265">
      <w:pPr>
        <w:autoSpaceDE w:val="0"/>
        <w:autoSpaceDN w:val="0"/>
        <w:adjustRightInd w:val="0"/>
        <w:ind w:firstLine="540"/>
        <w:jc w:val="both"/>
        <w:outlineLvl w:val="2"/>
      </w:pPr>
      <w:r w:rsidRPr="003830FC">
        <w:t xml:space="preserve">3.6.4. </w:t>
      </w:r>
      <w:r w:rsidRPr="003830FC">
        <w:rPr>
          <w:color w:val="000000"/>
        </w:rPr>
        <w:t>Результатом выполнения административной процедуры является получение в рамках межведомственного информационного взаимодействия сведений, необходимых для предоставления муниципальной услуги.</w:t>
      </w:r>
    </w:p>
    <w:p w:rsidR="00BF343D" w:rsidRPr="003830FC" w:rsidRDefault="00BF343D" w:rsidP="005A7265">
      <w:pPr>
        <w:autoSpaceDE w:val="0"/>
        <w:autoSpaceDN w:val="0"/>
        <w:adjustRightInd w:val="0"/>
        <w:ind w:firstLine="540"/>
        <w:jc w:val="both"/>
        <w:outlineLvl w:val="2"/>
        <w:rPr>
          <w:b/>
          <w:bCs/>
          <w:i/>
          <w:iCs/>
        </w:rPr>
      </w:pPr>
      <w:r w:rsidRPr="003830FC">
        <w:t xml:space="preserve">3.6.5. Время выполнения административной процедуры не должно превышать </w:t>
      </w:r>
      <w:r w:rsidRPr="003830FC">
        <w:rPr>
          <w:b/>
          <w:bCs/>
        </w:rPr>
        <w:t>3</w:t>
      </w:r>
      <w:r w:rsidRPr="003830FC">
        <w:rPr>
          <w:b/>
          <w:bCs/>
          <w:i/>
          <w:iCs/>
        </w:rPr>
        <w:t xml:space="preserve"> (трех) рабочих дней с момента рассмотрения заявления в Комитете.</w:t>
      </w:r>
    </w:p>
    <w:p w:rsidR="00BF343D" w:rsidRPr="003830FC" w:rsidRDefault="00BF343D" w:rsidP="005A7265">
      <w:pPr>
        <w:autoSpaceDE w:val="0"/>
        <w:autoSpaceDN w:val="0"/>
        <w:adjustRightInd w:val="0"/>
        <w:ind w:firstLine="540"/>
        <w:jc w:val="both"/>
        <w:outlineLvl w:val="2"/>
        <w:rPr>
          <w:b/>
          <w:bCs/>
          <w:i/>
          <w:iCs/>
        </w:rPr>
      </w:pPr>
    </w:p>
    <w:p w:rsidR="00BF343D" w:rsidRPr="003830FC" w:rsidRDefault="00BF343D" w:rsidP="005A7265">
      <w:pPr>
        <w:ind w:firstLine="567"/>
        <w:jc w:val="both"/>
      </w:pPr>
      <w:r w:rsidRPr="003830FC">
        <w:rPr>
          <w:b/>
          <w:bCs/>
        </w:rPr>
        <w:t xml:space="preserve">3.7. Административная процедура - подготовка </w:t>
      </w:r>
      <w:r w:rsidRPr="003830FC">
        <w:rPr>
          <w:b/>
          <w:bCs/>
          <w:color w:val="333333"/>
          <w:shd w:val="clear" w:color="auto" w:fill="FFFFFF"/>
        </w:rPr>
        <w:t>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3830FC">
        <w:rPr>
          <w:b/>
          <w:bCs/>
        </w:rPr>
        <w:t>:</w:t>
      </w:r>
    </w:p>
    <w:p w:rsidR="00BF343D" w:rsidRPr="003830FC" w:rsidRDefault="00BF343D" w:rsidP="005A7265">
      <w:pPr>
        <w:shd w:val="clear" w:color="auto" w:fill="FFFFFF"/>
        <w:tabs>
          <w:tab w:val="left" w:pos="709"/>
          <w:tab w:val="left" w:pos="993"/>
          <w:tab w:val="left" w:pos="1276"/>
          <w:tab w:val="left" w:pos="1418"/>
          <w:tab w:val="left" w:pos="1872"/>
        </w:tabs>
        <w:ind w:firstLine="567"/>
        <w:jc w:val="both"/>
        <w:rPr>
          <w:color w:val="000000"/>
          <w:spacing w:val="4"/>
        </w:rPr>
      </w:pPr>
      <w:r w:rsidRPr="003830FC">
        <w:t xml:space="preserve">3.7.1. Основанием для начала выполнения административной процедуры является наличие у специалиста Комитета, ответственного за рассмотрение </w:t>
      </w:r>
      <w:r>
        <w:t xml:space="preserve">уведомления о планируемом строительстве с приложенными к нему </w:t>
      </w:r>
      <w:r w:rsidRPr="003830FC">
        <w:t xml:space="preserve"> документ</w:t>
      </w:r>
      <w:r>
        <w:t>ами</w:t>
      </w:r>
      <w:r w:rsidRPr="003830FC">
        <w:t>, необходимых для принятия решения о предоставлении муниципальной услуги.</w:t>
      </w:r>
    </w:p>
    <w:p w:rsidR="00BF343D" w:rsidRDefault="00BF343D" w:rsidP="0043206C">
      <w:pPr>
        <w:shd w:val="clear" w:color="auto" w:fill="FFFFFF"/>
        <w:spacing w:line="177" w:lineRule="atLeast"/>
        <w:ind w:firstLine="540"/>
        <w:jc w:val="both"/>
        <w:rPr>
          <w:color w:val="333333"/>
          <w:shd w:val="clear" w:color="auto" w:fill="FFFFFF"/>
        </w:rPr>
      </w:pPr>
      <w:r w:rsidRPr="003830FC">
        <w:t xml:space="preserve">3.7.2. Специалист Комитета готовит </w:t>
      </w:r>
      <w:r w:rsidRPr="003830FC">
        <w:rPr>
          <w:color w:val="333333"/>
          <w:shd w:val="clear" w:color="auto" w:fill="FFFFFF"/>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 xml:space="preserve"> </w:t>
      </w:r>
      <w:r w:rsidRPr="00DD1761">
        <w:rPr>
          <w:color w:val="333333"/>
          <w:shd w:val="clear" w:color="auto" w:fill="FFFFFF"/>
        </w:rPr>
        <w:t>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w:t>
      </w:r>
    </w:p>
    <w:p w:rsidR="00BF343D" w:rsidRPr="00DD1761" w:rsidRDefault="00BF343D" w:rsidP="0043206C">
      <w:pPr>
        <w:shd w:val="clear" w:color="auto" w:fill="FFFFFF"/>
        <w:spacing w:line="177" w:lineRule="atLeast"/>
        <w:ind w:firstLine="540"/>
        <w:jc w:val="both"/>
        <w:rPr>
          <w:color w:val="333333"/>
        </w:rPr>
      </w:pPr>
      <w:r w:rsidRPr="0043206C">
        <w:rPr>
          <w:rStyle w:val="blk"/>
          <w:color w:val="333333"/>
        </w:rPr>
        <w:t xml:space="preserve"> </w:t>
      </w:r>
      <w:r w:rsidRPr="00DD1761">
        <w:rPr>
          <w:rStyle w:val="blk"/>
          <w:color w:val="333333"/>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F343D" w:rsidRPr="00DD1761" w:rsidRDefault="00BF343D" w:rsidP="0043206C">
      <w:pPr>
        <w:shd w:val="clear" w:color="auto" w:fill="FFFFFF"/>
        <w:spacing w:line="177" w:lineRule="atLeast"/>
        <w:ind w:firstLine="540"/>
        <w:jc w:val="both"/>
        <w:rPr>
          <w:color w:val="333333"/>
        </w:rPr>
      </w:pPr>
      <w:r w:rsidRPr="00DD1761">
        <w:rPr>
          <w:rStyle w:val="blk"/>
          <w:color w:val="333333"/>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Pr>
          <w:rStyle w:val="blk"/>
          <w:color w:val="333333"/>
        </w:rPr>
        <w:t xml:space="preserve">Градостроительным </w:t>
      </w:r>
      <w:r w:rsidRPr="00DD1761">
        <w:rPr>
          <w:rStyle w:val="blk"/>
          <w:color w:val="333333"/>
        </w:rPr>
        <w:t xml:space="preserve"> Кодексом, другими федеральными законами и действующим на дату поступления уведомления о планируемом строительстве;</w:t>
      </w:r>
    </w:p>
    <w:p w:rsidR="00BF343D" w:rsidRPr="00DD1761" w:rsidRDefault="00BF343D" w:rsidP="0043206C">
      <w:pPr>
        <w:shd w:val="clear" w:color="auto" w:fill="FFFFFF"/>
        <w:spacing w:line="177" w:lineRule="atLeast"/>
        <w:ind w:firstLine="540"/>
        <w:jc w:val="both"/>
        <w:rPr>
          <w:color w:val="333333"/>
        </w:rPr>
      </w:pPr>
      <w:r w:rsidRPr="00DD1761">
        <w:rPr>
          <w:rStyle w:val="blk"/>
          <w:color w:val="333333"/>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F343D" w:rsidRPr="00DD1761" w:rsidRDefault="00BF343D" w:rsidP="0043206C">
      <w:pPr>
        <w:shd w:val="clear" w:color="auto" w:fill="FFFFFF"/>
        <w:spacing w:line="177" w:lineRule="atLeast"/>
        <w:ind w:firstLine="540"/>
        <w:jc w:val="both"/>
        <w:rPr>
          <w:color w:val="333333"/>
        </w:rPr>
      </w:pPr>
      <w:r w:rsidRPr="00DD1761">
        <w:rPr>
          <w:rStyle w:val="blk"/>
          <w:color w:val="333333"/>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F343D" w:rsidRPr="003830FC" w:rsidRDefault="00BF343D" w:rsidP="0043206C">
      <w:pPr>
        <w:tabs>
          <w:tab w:val="left" w:pos="720"/>
          <w:tab w:val="left" w:pos="1800"/>
        </w:tabs>
        <w:ind w:firstLine="540"/>
        <w:jc w:val="both"/>
        <w:rPr>
          <w:b/>
          <w:bCs/>
          <w:color w:val="333333"/>
          <w:shd w:val="clear" w:color="auto" w:fill="FFFFFF"/>
        </w:rPr>
      </w:pPr>
      <w:r w:rsidRPr="003830FC">
        <w:t xml:space="preserve">3.7.3. Результат административной процедуры – подписанное  заместителем главы Вышневолоцкого района </w:t>
      </w:r>
      <w:r w:rsidRPr="003830FC">
        <w:rPr>
          <w:color w:val="333333"/>
          <w:shd w:val="clear" w:color="auto" w:fill="FFFFFF"/>
        </w:rPr>
        <w:t>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BF343D" w:rsidRPr="003830FC" w:rsidRDefault="00BF343D" w:rsidP="001C4D83">
      <w:pPr>
        <w:ind w:firstLine="567"/>
        <w:jc w:val="both"/>
        <w:rPr>
          <w:b/>
          <w:bCs/>
          <w:i/>
          <w:iCs/>
        </w:rPr>
      </w:pPr>
      <w:r w:rsidRPr="003830FC">
        <w:t xml:space="preserve">3.7.5. Время выполнения административной процедуры не должно превышать </w:t>
      </w:r>
      <w:r w:rsidRPr="003830FC">
        <w:rPr>
          <w:b/>
          <w:bCs/>
          <w:i/>
          <w:iCs/>
        </w:rPr>
        <w:t>1 (один) рабочий день.</w:t>
      </w:r>
    </w:p>
    <w:p w:rsidR="00BF343D" w:rsidRDefault="00BF343D" w:rsidP="005A7265">
      <w:pPr>
        <w:tabs>
          <w:tab w:val="left" w:pos="720"/>
          <w:tab w:val="left" w:pos="1800"/>
        </w:tabs>
        <w:ind w:firstLine="540"/>
        <w:jc w:val="both"/>
        <w:rPr>
          <w:b/>
          <w:bCs/>
        </w:rPr>
      </w:pPr>
    </w:p>
    <w:p w:rsidR="00BF343D" w:rsidRPr="003830FC" w:rsidRDefault="00BF343D" w:rsidP="005A7265">
      <w:pPr>
        <w:tabs>
          <w:tab w:val="left" w:pos="720"/>
          <w:tab w:val="left" w:pos="1800"/>
        </w:tabs>
        <w:ind w:firstLine="540"/>
        <w:jc w:val="both"/>
        <w:rPr>
          <w:b/>
          <w:bCs/>
          <w:color w:val="333333"/>
          <w:shd w:val="clear" w:color="auto" w:fill="FFFFFF"/>
        </w:rPr>
      </w:pPr>
      <w:r w:rsidRPr="003830FC">
        <w:rPr>
          <w:b/>
          <w:bCs/>
        </w:rPr>
        <w:t>3.8.</w:t>
      </w:r>
      <w:r w:rsidRPr="003830FC">
        <w:rPr>
          <w:b/>
          <w:bCs/>
          <w:i/>
          <w:iCs/>
        </w:rPr>
        <w:t xml:space="preserve"> </w:t>
      </w:r>
      <w:r w:rsidRPr="003830FC">
        <w:rPr>
          <w:b/>
          <w:bCs/>
        </w:rPr>
        <w:t xml:space="preserve">Направление  </w:t>
      </w:r>
      <w:r w:rsidRPr="003830FC">
        <w:rPr>
          <w:b/>
          <w:bCs/>
          <w:color w:val="333333"/>
          <w:shd w:val="clear" w:color="auto" w:fill="FFFFFF"/>
        </w:rPr>
        <w:t>уведомления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заявителю</w:t>
      </w:r>
    </w:p>
    <w:p w:rsidR="00BF343D" w:rsidRPr="003830FC" w:rsidRDefault="00BF343D" w:rsidP="005A7265">
      <w:pPr>
        <w:tabs>
          <w:tab w:val="left" w:pos="720"/>
          <w:tab w:val="left" w:pos="1800"/>
        </w:tabs>
        <w:ind w:firstLine="540"/>
        <w:jc w:val="both"/>
      </w:pPr>
      <w:r w:rsidRPr="003830FC">
        <w:t>3.8.1. Основанием для начала выполнения административной процедуры является наличие у специалиста Комитета, ответственного за рассмотрение уведомления</w:t>
      </w:r>
      <w:r>
        <w:t xml:space="preserve"> о планируемом строительстве</w:t>
      </w:r>
      <w:r w:rsidRPr="003830FC">
        <w:t xml:space="preserve">, подписанное  </w:t>
      </w:r>
      <w:r w:rsidRPr="003830FC">
        <w:rPr>
          <w:color w:val="333333"/>
          <w:shd w:val="clear" w:color="auto" w:fill="FFFFFF"/>
        </w:rPr>
        <w:t>уведомление  о соответствии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w:t>
      </w:r>
    </w:p>
    <w:p w:rsidR="00BF343D" w:rsidRDefault="00BF343D" w:rsidP="0043206C">
      <w:pPr>
        <w:tabs>
          <w:tab w:val="left" w:pos="720"/>
          <w:tab w:val="left" w:pos="1800"/>
        </w:tabs>
        <w:ind w:firstLine="540"/>
        <w:jc w:val="both"/>
        <w:rPr>
          <w:rFonts w:ascii="Arial" w:hAnsi="Arial" w:cs="Arial"/>
          <w:color w:val="333333"/>
          <w:sz w:val="15"/>
          <w:szCs w:val="15"/>
        </w:rPr>
      </w:pPr>
      <w:r w:rsidRPr="003830FC">
        <w:t xml:space="preserve">3.8.2. Результат административной процедуры – направление застройщику способом, определенным им в   </w:t>
      </w:r>
      <w:r w:rsidRPr="003830FC">
        <w:rPr>
          <w:color w:val="333333"/>
          <w:shd w:val="clear" w:color="auto" w:fill="FFFFFF"/>
        </w:rPr>
        <w:t>уведомлении о планируемом строительстве, уведомление  о соответствии</w:t>
      </w:r>
      <w:r>
        <w:rPr>
          <w:color w:val="333333"/>
          <w:shd w:val="clear" w:color="auto" w:fill="FFFFFF"/>
        </w:rPr>
        <w:t xml:space="preserve"> </w:t>
      </w:r>
      <w:r w:rsidRPr="003830FC">
        <w:rPr>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 xml:space="preserve"> </w:t>
      </w:r>
      <w:r w:rsidRPr="00DD1761">
        <w:rPr>
          <w:color w:val="333333"/>
          <w:shd w:val="clear" w:color="auto" w:fill="FFFFFF"/>
        </w:rPr>
        <w:t>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r>
        <w:rPr>
          <w:color w:val="333333"/>
          <w:shd w:val="clear" w:color="auto" w:fill="FFFFFF"/>
        </w:rPr>
        <w:t xml:space="preserve"> </w:t>
      </w:r>
      <w:r w:rsidRPr="00DD1761">
        <w:rPr>
          <w:color w:val="333333"/>
          <w:shd w:val="clear" w:color="auto" w:fill="FFFFFF"/>
        </w:rPr>
        <w:t xml:space="preserve"> земельном участке.</w:t>
      </w:r>
      <w:r w:rsidRPr="00DD1761">
        <w:rPr>
          <w:rFonts w:ascii="Arial" w:hAnsi="Arial" w:cs="Arial"/>
          <w:color w:val="333333"/>
          <w:sz w:val="15"/>
          <w:szCs w:val="15"/>
        </w:rPr>
        <w:t xml:space="preserve"> </w:t>
      </w:r>
    </w:p>
    <w:p w:rsidR="00BF343D" w:rsidRPr="003830FC" w:rsidRDefault="00BF343D" w:rsidP="005A7265">
      <w:pPr>
        <w:tabs>
          <w:tab w:val="left" w:pos="720"/>
          <w:tab w:val="left" w:pos="1800"/>
        </w:tabs>
        <w:ind w:firstLine="540"/>
        <w:jc w:val="both"/>
        <w:rPr>
          <w:b/>
          <w:bCs/>
          <w:i/>
          <w:iCs/>
        </w:rPr>
      </w:pPr>
      <w:r w:rsidRPr="003830FC">
        <w:t>3.</w:t>
      </w:r>
      <w:r>
        <w:t>8.3</w:t>
      </w:r>
      <w:r w:rsidRPr="003830FC">
        <w:t>. Время выполнения административной процедуры не должно превышать 1</w:t>
      </w:r>
      <w:r w:rsidRPr="003830FC">
        <w:rPr>
          <w:b/>
          <w:bCs/>
          <w:i/>
          <w:iCs/>
        </w:rPr>
        <w:t xml:space="preserve"> (день) рабочий день.</w:t>
      </w:r>
    </w:p>
    <w:p w:rsidR="00BF343D" w:rsidRDefault="00BF343D" w:rsidP="00FE1BE8">
      <w:pPr>
        <w:shd w:val="clear" w:color="auto" w:fill="FFFFFF"/>
        <w:jc w:val="both"/>
        <w:rPr>
          <w:b/>
          <w:bCs/>
          <w:color w:val="000000"/>
        </w:rPr>
      </w:pPr>
      <w:r>
        <w:rPr>
          <w:rFonts w:ascii="yandex-sans" w:hAnsi="yandex-sans" w:cs="yandex-sans"/>
          <w:b/>
          <w:bCs/>
          <w:color w:val="000000"/>
        </w:rPr>
        <w:t xml:space="preserve">        </w:t>
      </w:r>
    </w:p>
    <w:p w:rsidR="00BF343D" w:rsidRPr="00FE1BE8" w:rsidRDefault="00BF343D" w:rsidP="00701087">
      <w:pPr>
        <w:shd w:val="clear" w:color="auto" w:fill="FFFFFF"/>
        <w:ind w:firstLine="540"/>
        <w:jc w:val="both"/>
        <w:rPr>
          <w:rFonts w:ascii="yandex-sans" w:hAnsi="yandex-sans" w:cs="yandex-sans"/>
          <w:b/>
          <w:bCs/>
          <w:color w:val="000000"/>
        </w:rPr>
      </w:pPr>
      <w:r w:rsidRPr="00FE1BE8">
        <w:rPr>
          <w:rFonts w:ascii="yandex-sans" w:hAnsi="yandex-sans" w:cs="yandex-sans"/>
          <w:b/>
          <w:bCs/>
          <w:color w:val="000000"/>
        </w:rPr>
        <w:t>3.</w:t>
      </w:r>
      <w:r>
        <w:rPr>
          <w:rFonts w:ascii="yandex-sans" w:hAnsi="yandex-sans" w:cs="yandex-sans"/>
          <w:b/>
          <w:bCs/>
          <w:color w:val="000000"/>
        </w:rPr>
        <w:t>9</w:t>
      </w:r>
      <w:r w:rsidRPr="00FE1BE8">
        <w:rPr>
          <w:rFonts w:ascii="yandex-sans" w:hAnsi="yandex-sans" w:cs="yandex-sans"/>
          <w:b/>
          <w:bCs/>
          <w:color w:val="000000"/>
        </w:rPr>
        <w:t>. Порядок исправления допущенных опечаток и ошибок в выданных в результате предоставления муниципальной услуги документах.</w:t>
      </w:r>
    </w:p>
    <w:p w:rsidR="00BF343D" w:rsidRPr="00FE1BE8" w:rsidRDefault="00BF343D" w:rsidP="00FE1BE8">
      <w:pPr>
        <w:shd w:val="clear" w:color="auto" w:fill="FFFFFF"/>
        <w:jc w:val="both"/>
        <w:rPr>
          <w:rFonts w:ascii="yandex-sans" w:hAnsi="yandex-sans" w:cs="yandex-sans"/>
          <w:color w:val="000000"/>
        </w:rPr>
      </w:pPr>
      <w:r>
        <w:rPr>
          <w:rFonts w:ascii="yandex-sans" w:hAnsi="yandex-sans" w:cs="yandex-sans"/>
          <w:color w:val="000000"/>
        </w:rPr>
        <w:t xml:space="preserve">      </w:t>
      </w:r>
      <w:r w:rsidRPr="00FE1BE8">
        <w:rPr>
          <w:rFonts w:ascii="yandex-sans" w:hAnsi="yandex-sans" w:cs="yandex-sans"/>
          <w:color w:val="000000"/>
        </w:rPr>
        <w:t>3.</w:t>
      </w:r>
      <w:r>
        <w:rPr>
          <w:rFonts w:ascii="yandex-sans" w:hAnsi="yandex-sans" w:cs="yandex-sans"/>
          <w:color w:val="000000"/>
        </w:rPr>
        <w:t>9</w:t>
      </w:r>
      <w:r w:rsidRPr="00FE1BE8">
        <w:rPr>
          <w:rFonts w:ascii="yandex-sans" w:hAnsi="yandex-sans" w:cs="yandex-sans"/>
          <w:color w:val="000000"/>
        </w:rPr>
        <w:t>.1. Основанием исправления допущенных опечаток и ошибок в выданных</w:t>
      </w:r>
      <w:r>
        <w:rPr>
          <w:rFonts w:ascii="yandex-sans" w:hAnsi="yandex-sans" w:cs="yandex-sans"/>
          <w:color w:val="000000"/>
        </w:rPr>
        <w:t xml:space="preserve"> </w:t>
      </w:r>
      <w:r w:rsidRPr="00FE1BE8">
        <w:rPr>
          <w:rFonts w:ascii="yandex-sans" w:hAnsi="yandex-sans" w:cs="yandex-sans"/>
          <w:color w:val="000000"/>
        </w:rPr>
        <w:t>в результате предоставления муниципальной услуги документах является</w:t>
      </w:r>
      <w:r>
        <w:rPr>
          <w:rFonts w:ascii="yandex-sans" w:hAnsi="yandex-sans" w:cs="yandex-sans"/>
          <w:color w:val="000000"/>
        </w:rPr>
        <w:t xml:space="preserve"> </w:t>
      </w:r>
      <w:r w:rsidRPr="00FE1BE8">
        <w:rPr>
          <w:rFonts w:ascii="yandex-sans" w:hAnsi="yandex-sans" w:cs="yandex-sans"/>
          <w:color w:val="000000"/>
        </w:rPr>
        <w:t>поступление заявления об исправлении ошибки (опечатки), допущенной главным</w:t>
      </w:r>
      <w:r>
        <w:rPr>
          <w:rFonts w:ascii="yandex-sans" w:hAnsi="yandex-sans" w:cs="yandex-sans"/>
          <w:color w:val="000000"/>
        </w:rPr>
        <w:t xml:space="preserve"> </w:t>
      </w:r>
      <w:r w:rsidRPr="00FE1BE8">
        <w:rPr>
          <w:rFonts w:ascii="yandex-sans" w:hAnsi="yandex-sans" w:cs="yandex-sans"/>
          <w:color w:val="000000"/>
        </w:rPr>
        <w:t xml:space="preserve">специалистом </w:t>
      </w:r>
      <w:r>
        <w:rPr>
          <w:rFonts w:ascii="yandex-sans" w:hAnsi="yandex-sans" w:cs="yandex-sans"/>
          <w:color w:val="000000"/>
        </w:rPr>
        <w:t xml:space="preserve">Комитета </w:t>
      </w:r>
      <w:r w:rsidRPr="00FE1BE8">
        <w:rPr>
          <w:rFonts w:ascii="yandex-sans" w:hAnsi="yandex-sans" w:cs="yandex-sans"/>
          <w:color w:val="000000"/>
        </w:rPr>
        <w:t xml:space="preserve"> при выдаче документов.</w:t>
      </w:r>
    </w:p>
    <w:p w:rsidR="00BF343D" w:rsidRPr="00FE1BE8" w:rsidRDefault="00BF343D" w:rsidP="00FE1BE8">
      <w:pPr>
        <w:shd w:val="clear" w:color="auto" w:fill="FFFFFF"/>
        <w:jc w:val="both"/>
        <w:rPr>
          <w:rFonts w:ascii="yandex-sans" w:hAnsi="yandex-sans" w:cs="yandex-sans"/>
          <w:color w:val="000000"/>
        </w:rPr>
      </w:pPr>
      <w:r>
        <w:rPr>
          <w:rFonts w:ascii="yandex-sans" w:hAnsi="yandex-sans" w:cs="yandex-sans"/>
          <w:color w:val="000000"/>
        </w:rPr>
        <w:t xml:space="preserve">      </w:t>
      </w:r>
      <w:r w:rsidRPr="00FE1BE8">
        <w:rPr>
          <w:rFonts w:ascii="yandex-sans" w:hAnsi="yandex-sans" w:cs="yandex-sans"/>
          <w:color w:val="000000"/>
        </w:rPr>
        <w:t>3.</w:t>
      </w:r>
      <w:r>
        <w:rPr>
          <w:rFonts w:ascii="yandex-sans" w:hAnsi="yandex-sans" w:cs="yandex-sans"/>
          <w:color w:val="000000"/>
        </w:rPr>
        <w:t>9</w:t>
      </w:r>
      <w:r w:rsidRPr="00FE1BE8">
        <w:rPr>
          <w:rFonts w:ascii="yandex-sans" w:hAnsi="yandex-sans" w:cs="yandex-sans"/>
          <w:color w:val="000000"/>
        </w:rPr>
        <w:t>.2. Исправление ошибки (опечатки) осуществляется путем выдачи</w:t>
      </w:r>
      <w:r>
        <w:rPr>
          <w:rFonts w:ascii="yandex-sans" w:hAnsi="yandex-sans" w:cs="yandex-sans"/>
          <w:color w:val="000000"/>
        </w:rPr>
        <w:t xml:space="preserve"> </w:t>
      </w:r>
      <w:r w:rsidRPr="00FE1BE8">
        <w:rPr>
          <w:rFonts w:ascii="yandex-sans" w:hAnsi="yandex-sans" w:cs="yandex-sans"/>
          <w:color w:val="000000"/>
        </w:rPr>
        <w:t xml:space="preserve">заявителю нового </w:t>
      </w:r>
      <w:r>
        <w:rPr>
          <w:rFonts w:ascii="yandex-sans" w:hAnsi="yandex-sans" w:cs="yandex-sans"/>
          <w:color w:val="000000"/>
        </w:rPr>
        <w:t>уведомления  о соответствии (несоответствии),</w:t>
      </w:r>
      <w:r w:rsidRPr="00FE1BE8">
        <w:rPr>
          <w:color w:val="333333"/>
          <w:shd w:val="clear" w:color="auto" w:fill="FFFFFF"/>
        </w:rPr>
        <w:t xml:space="preserve"> </w:t>
      </w:r>
      <w:r w:rsidRPr="003830FC">
        <w:rPr>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color w:val="333333"/>
          <w:shd w:val="clear" w:color="auto" w:fill="FFFFFF"/>
        </w:rPr>
        <w:t>.</w:t>
      </w:r>
      <w:r w:rsidRPr="00FE1BE8">
        <w:rPr>
          <w:rFonts w:ascii="yandex-sans" w:hAnsi="yandex-sans" w:cs="yandex-sans"/>
          <w:color w:val="000000"/>
        </w:rPr>
        <w:t xml:space="preserve"> Срок выдачи нового </w:t>
      </w:r>
      <w:r>
        <w:rPr>
          <w:rFonts w:ascii="yandex-sans" w:hAnsi="yandex-sans" w:cs="yandex-sans"/>
          <w:color w:val="000000"/>
        </w:rPr>
        <w:t xml:space="preserve"> уведомления </w:t>
      </w:r>
      <w:r w:rsidRPr="00FE1BE8">
        <w:rPr>
          <w:rFonts w:ascii="yandex-sans" w:hAnsi="yandex-sans" w:cs="yandex-sans"/>
          <w:color w:val="000000"/>
        </w:rPr>
        <w:t xml:space="preserve"> с исправленными ошибками (опечатками) не может превышать 5рабочих дней с момента регистрации соответствующего заявления.</w:t>
      </w:r>
    </w:p>
    <w:p w:rsidR="00BF343D" w:rsidRPr="00FE1BE8" w:rsidRDefault="00BF343D" w:rsidP="00FE1BE8">
      <w:pPr>
        <w:shd w:val="clear" w:color="auto" w:fill="FFFFFF"/>
        <w:jc w:val="both"/>
        <w:rPr>
          <w:rFonts w:ascii="yandex-sans" w:hAnsi="yandex-sans" w:cs="yandex-sans"/>
          <w:color w:val="000000"/>
        </w:rPr>
      </w:pPr>
      <w:r>
        <w:rPr>
          <w:rFonts w:ascii="yandex-sans" w:hAnsi="yandex-sans" w:cs="yandex-sans"/>
          <w:color w:val="000000"/>
        </w:rPr>
        <w:t xml:space="preserve">      </w:t>
      </w:r>
      <w:r w:rsidRPr="00FE1BE8">
        <w:rPr>
          <w:rFonts w:ascii="yandex-sans" w:hAnsi="yandex-sans" w:cs="yandex-sans"/>
          <w:color w:val="000000"/>
        </w:rPr>
        <w:t>3.</w:t>
      </w:r>
      <w:r>
        <w:rPr>
          <w:rFonts w:ascii="yandex-sans" w:hAnsi="yandex-sans" w:cs="yandex-sans"/>
          <w:color w:val="000000"/>
        </w:rPr>
        <w:t>9</w:t>
      </w:r>
      <w:r w:rsidRPr="00FE1BE8">
        <w:rPr>
          <w:rFonts w:ascii="yandex-sans" w:hAnsi="yandex-sans" w:cs="yandex-sans"/>
          <w:color w:val="000000"/>
        </w:rPr>
        <w:t>.3. Результатом административной процедуры является выдача заявителю</w:t>
      </w:r>
      <w:r>
        <w:rPr>
          <w:rFonts w:ascii="yandex-sans" w:hAnsi="yandex-sans" w:cs="yandex-sans"/>
          <w:color w:val="000000"/>
        </w:rPr>
        <w:t xml:space="preserve"> </w:t>
      </w:r>
      <w:r w:rsidRPr="00FE1BE8">
        <w:rPr>
          <w:rFonts w:ascii="yandex-sans" w:hAnsi="yandex-sans" w:cs="yandex-sans"/>
          <w:color w:val="000000"/>
        </w:rPr>
        <w:t xml:space="preserve">исправленного взамен ранее выданного  </w:t>
      </w:r>
      <w:r>
        <w:rPr>
          <w:rFonts w:ascii="yandex-sans" w:hAnsi="yandex-sans" w:cs="yandex-sans"/>
          <w:color w:val="000000"/>
        </w:rPr>
        <w:t>уведомления</w:t>
      </w:r>
      <w:r w:rsidRPr="00FE1BE8">
        <w:rPr>
          <w:rFonts w:ascii="yandex-sans" w:hAnsi="yandex-sans" w:cs="yandex-sans"/>
          <w:color w:val="000000"/>
        </w:rPr>
        <w:t xml:space="preserve"> </w:t>
      </w:r>
      <w:r>
        <w:rPr>
          <w:rFonts w:ascii="yandex-sans" w:hAnsi="yandex-sans" w:cs="yandex-sans"/>
          <w:color w:val="000000"/>
        </w:rPr>
        <w:t>о соответствии (несоответствии),</w:t>
      </w:r>
      <w:r w:rsidRPr="00FE1BE8">
        <w:rPr>
          <w:color w:val="333333"/>
          <w:shd w:val="clear" w:color="auto" w:fill="FFFFFF"/>
        </w:rPr>
        <w:t xml:space="preserve"> </w:t>
      </w:r>
      <w:r w:rsidRPr="003830FC">
        <w:rPr>
          <w:color w:val="333333"/>
          <w:shd w:val="clear" w:color="auto" w:fill="FFFFFF"/>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FE1BE8">
        <w:rPr>
          <w:rFonts w:ascii="yandex-sans" w:hAnsi="yandex-sans" w:cs="yandex-sans"/>
          <w:color w:val="000000"/>
        </w:rPr>
        <w:t>, являющегося</w:t>
      </w:r>
      <w:r>
        <w:rPr>
          <w:rFonts w:ascii="yandex-sans" w:hAnsi="yandex-sans" w:cs="yandex-sans"/>
          <w:color w:val="000000"/>
        </w:rPr>
        <w:t xml:space="preserve"> </w:t>
      </w:r>
      <w:r w:rsidRPr="00FE1BE8">
        <w:rPr>
          <w:rFonts w:ascii="yandex-sans" w:hAnsi="yandex-sans" w:cs="yandex-sans"/>
          <w:color w:val="000000"/>
        </w:rPr>
        <w:t>результатом предоставления муниципальной услуги, или сообщение об</w:t>
      </w:r>
      <w:r>
        <w:rPr>
          <w:rFonts w:ascii="yandex-sans" w:hAnsi="yandex-sans" w:cs="yandex-sans"/>
          <w:color w:val="000000"/>
        </w:rPr>
        <w:t xml:space="preserve"> </w:t>
      </w:r>
      <w:r w:rsidRPr="00FE1BE8">
        <w:rPr>
          <w:rFonts w:ascii="yandex-sans" w:hAnsi="yandex-sans" w:cs="yandex-sans"/>
          <w:color w:val="000000"/>
        </w:rPr>
        <w:t>отсутствии таких ошибок (опечаток).».</w:t>
      </w:r>
    </w:p>
    <w:p w:rsidR="00BF343D" w:rsidRPr="003830FC" w:rsidRDefault="00BF343D" w:rsidP="00FE1BE8">
      <w:pPr>
        <w:ind w:firstLine="567"/>
        <w:jc w:val="both"/>
      </w:pPr>
    </w:p>
    <w:p w:rsidR="00BF343D" w:rsidRDefault="00BF343D" w:rsidP="00701087">
      <w:pPr>
        <w:jc w:val="both"/>
        <w:rPr>
          <w:b/>
          <w:bCs/>
        </w:rPr>
      </w:pPr>
      <w:r w:rsidRPr="003830FC">
        <w:rPr>
          <w:b/>
          <w:bCs/>
        </w:rPr>
        <w:t>4. Формы контроля за исполнением Административного регламента</w:t>
      </w:r>
    </w:p>
    <w:p w:rsidR="00BF343D" w:rsidRPr="003830FC" w:rsidRDefault="00BF343D" w:rsidP="0054154D">
      <w:pPr>
        <w:pStyle w:val="1"/>
        <w:tabs>
          <w:tab w:val="left" w:pos="3738"/>
        </w:tabs>
        <w:spacing w:before="0" w:after="0"/>
        <w:ind w:firstLine="539"/>
      </w:pPr>
      <w:r w:rsidRPr="003830FC">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Комитета, осуществляется руководителем Комитета, ответственным за организацию работы по предоставлению муниципальной услуги.</w:t>
      </w:r>
    </w:p>
    <w:p w:rsidR="00BF343D" w:rsidRPr="003830FC" w:rsidRDefault="00BF343D" w:rsidP="0054154D">
      <w:pPr>
        <w:pStyle w:val="1"/>
        <w:tabs>
          <w:tab w:val="left" w:pos="3738"/>
        </w:tabs>
        <w:spacing w:before="0" w:after="0"/>
        <w:ind w:firstLine="539"/>
      </w:pPr>
      <w:r w:rsidRPr="003830FC">
        <w:t>Текущий контроль осуществляется путем проведения руководителем Комитета, ответственным за организацию работы по предоставлению муниципальной услуги, проверок соблюдения и исполнения специалистом Комитета положений настоящего Административного регламента, иных правовых актов.</w:t>
      </w:r>
    </w:p>
    <w:p w:rsidR="00BF343D" w:rsidRPr="003830FC" w:rsidRDefault="00BF343D" w:rsidP="0054154D">
      <w:pPr>
        <w:pStyle w:val="1"/>
        <w:tabs>
          <w:tab w:val="left" w:pos="3738"/>
        </w:tabs>
        <w:spacing w:before="0" w:after="0"/>
        <w:ind w:firstLine="539"/>
      </w:pPr>
      <w:r w:rsidRPr="003830FC">
        <w:t>Периодичность осуществления текущего контроля устанавливается руководителем Комитета.</w:t>
      </w:r>
    </w:p>
    <w:p w:rsidR="00BF343D" w:rsidRPr="003830FC" w:rsidRDefault="00BF343D" w:rsidP="0054154D">
      <w:pPr>
        <w:pStyle w:val="1"/>
        <w:tabs>
          <w:tab w:val="left" w:pos="3738"/>
        </w:tabs>
        <w:spacing w:before="0" w:after="0"/>
        <w:ind w:firstLine="539"/>
      </w:pPr>
      <w:r w:rsidRPr="003830FC">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специалистов Комитета.</w:t>
      </w:r>
    </w:p>
    <w:p w:rsidR="00BF343D" w:rsidRPr="003830FC" w:rsidRDefault="00BF343D" w:rsidP="0054154D">
      <w:pPr>
        <w:pStyle w:val="1"/>
        <w:tabs>
          <w:tab w:val="left" w:pos="3738"/>
        </w:tabs>
        <w:spacing w:before="0" w:after="0"/>
        <w:ind w:firstLine="539"/>
      </w:pPr>
      <w:r w:rsidRPr="003830FC">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BF343D" w:rsidRPr="003830FC" w:rsidRDefault="00BF343D" w:rsidP="0054154D">
      <w:pPr>
        <w:pStyle w:val="1"/>
        <w:tabs>
          <w:tab w:val="left" w:pos="3738"/>
        </w:tabs>
        <w:spacing w:before="0" w:after="0"/>
        <w:ind w:firstLine="539"/>
      </w:pPr>
      <w:r w:rsidRPr="003830FC">
        <w:t>Проведение проверок может носить плановый характер (осуществляться на основании полугодовых или годовых планов работы), тематический характер (проверка предоставления муниципальной услуги отдельным категориям заявителей) и внеплановый характер (по конкретному обращению).</w:t>
      </w:r>
    </w:p>
    <w:p w:rsidR="00BF343D" w:rsidRPr="003830FC" w:rsidRDefault="00BF343D" w:rsidP="0054154D">
      <w:pPr>
        <w:pStyle w:val="1"/>
        <w:tabs>
          <w:tab w:val="left" w:pos="3738"/>
        </w:tabs>
        <w:spacing w:before="0" w:after="0"/>
        <w:ind w:firstLine="539"/>
      </w:pPr>
    </w:p>
    <w:bookmarkEnd w:id="2"/>
    <w:p w:rsidR="00BF343D" w:rsidRPr="003830FC" w:rsidRDefault="00BF343D" w:rsidP="00945AFB">
      <w:pPr>
        <w:jc w:val="both"/>
        <w:rPr>
          <w:b/>
          <w:bCs/>
        </w:rPr>
      </w:pPr>
      <w:r w:rsidRPr="003830FC">
        <w:rPr>
          <w:b/>
          <w:bCs/>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w:anchor="sub_16011" w:history="1">
        <w:r w:rsidRPr="003830FC">
          <w:rPr>
            <w:b/>
            <w:bCs/>
            <w:color w:val="106BBE"/>
          </w:rPr>
          <w:t>части 1.1 статьи 16</w:t>
        </w:r>
      </w:hyperlink>
      <w:r w:rsidRPr="003830FC">
        <w:rPr>
          <w:b/>
          <w:bCs/>
        </w:rPr>
        <w:t xml:space="preserve"> Федерального закона от 27 июля 2010 г. № 210-ФЗ «Об организации предоставления государственных и муниципальных услуг», а также их должностных лиц, муниципальных служащих, работников</w:t>
      </w:r>
    </w:p>
    <w:p w:rsidR="00BF343D" w:rsidRPr="003830FC" w:rsidRDefault="00BF343D" w:rsidP="00945AFB">
      <w:pPr>
        <w:ind w:firstLine="708"/>
        <w:jc w:val="both"/>
      </w:pPr>
      <w:r w:rsidRPr="003830FC">
        <w:t xml:space="preserve">5.1.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sub_16011" w:history="1">
        <w:r w:rsidRPr="003830FC">
          <w:rPr>
            <w:color w:val="106BBE"/>
          </w:rPr>
          <w:t>частью 1.1 статьи 16</w:t>
        </w:r>
      </w:hyperlink>
      <w:r w:rsidRPr="003830FC">
        <w:t xml:space="preserve"> Федерального закона от 27 июля 2010 г. № 210-ФЗ «Об организации предоставления государственных и муниципальных услуг» (далее - привлекаемые организации), а также их работников, принятых (осуществленных) в ходе предоставления муниципальной услуги (далее - жалоба).</w:t>
      </w:r>
    </w:p>
    <w:p w:rsidR="00BF343D" w:rsidRPr="003830FC" w:rsidRDefault="00BF343D" w:rsidP="00945AFB">
      <w:pPr>
        <w:autoSpaceDE w:val="0"/>
        <w:autoSpaceDN w:val="0"/>
        <w:adjustRightInd w:val="0"/>
        <w:ind w:firstLine="720"/>
        <w:jc w:val="both"/>
      </w:pPr>
      <w:r w:rsidRPr="003830FC">
        <w:t>5.2. Заявитель может обратиться с жалобой в том числе в следующих случаях:</w:t>
      </w:r>
    </w:p>
    <w:p w:rsidR="00BF343D" w:rsidRPr="003830FC" w:rsidRDefault="00BF343D" w:rsidP="00945AFB">
      <w:pPr>
        <w:autoSpaceDE w:val="0"/>
        <w:autoSpaceDN w:val="0"/>
        <w:adjustRightInd w:val="0"/>
        <w:ind w:firstLine="720"/>
        <w:jc w:val="both"/>
      </w:pPr>
      <w:r w:rsidRPr="003830FC">
        <w:t xml:space="preserve">1) нарушение срока регистрации запроса о предоставлении муниципальной услуги, запроса, указанного в </w:t>
      </w:r>
      <w:hyperlink w:anchor="sub_1510" w:history="1">
        <w:r w:rsidRPr="003830FC">
          <w:rPr>
            <w:color w:val="106BBE"/>
          </w:rPr>
          <w:t>статье 15.1</w:t>
        </w:r>
      </w:hyperlink>
      <w:r w:rsidRPr="003830FC">
        <w:t xml:space="preserve"> Федерального закона от 27 июля 2010 г. № 210-ФЗ «Об организации предоставления государственных и муниципальных услуг»;</w:t>
      </w:r>
    </w:p>
    <w:p w:rsidR="00BF343D" w:rsidRPr="003830FC" w:rsidRDefault="00BF343D" w:rsidP="00945AFB">
      <w:pPr>
        <w:autoSpaceDE w:val="0"/>
        <w:autoSpaceDN w:val="0"/>
        <w:adjustRightInd w:val="0"/>
        <w:ind w:firstLine="720"/>
        <w:jc w:val="both"/>
      </w:pPr>
      <w:r w:rsidRPr="003830FC">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3830FC">
          <w:rPr>
            <w:color w:val="106BBE"/>
          </w:rPr>
          <w:t>частью 1.3 статьи 16</w:t>
        </w:r>
      </w:hyperlink>
      <w:r w:rsidRPr="003830FC">
        <w:t xml:space="preserve"> Федерального закона от 27 июля 2010 г. № 210-ФЗ «Об организации предоставления государственных и муниципальных услуг»;</w:t>
      </w:r>
    </w:p>
    <w:p w:rsidR="00BF343D" w:rsidRDefault="00BF343D" w:rsidP="00945AFB">
      <w:pPr>
        <w:autoSpaceDE w:val="0"/>
        <w:autoSpaceDN w:val="0"/>
        <w:adjustRightInd w:val="0"/>
        <w:ind w:firstLine="720"/>
        <w:jc w:val="both"/>
        <w:rPr>
          <w:sz w:val="22"/>
          <w:szCs w:val="22"/>
        </w:rPr>
      </w:pPr>
      <w:bookmarkStart w:id="4" w:name="sub_110104"/>
      <w:r w:rsidRPr="0074361E">
        <w:t>3)требование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 для предоставления муниципальной услуги</w:t>
      </w:r>
      <w:r>
        <w:rPr>
          <w:sz w:val="22"/>
          <w:szCs w:val="22"/>
        </w:rPr>
        <w:t>;</w:t>
      </w:r>
    </w:p>
    <w:p w:rsidR="00BF343D" w:rsidRPr="003830FC" w:rsidRDefault="00BF343D" w:rsidP="00945AFB">
      <w:pPr>
        <w:autoSpaceDE w:val="0"/>
        <w:autoSpaceDN w:val="0"/>
        <w:adjustRightInd w:val="0"/>
        <w:ind w:firstLine="720"/>
        <w:jc w:val="both"/>
      </w:pPr>
      <w:r w:rsidRPr="003830FC">
        <w:t>4) отказ в приеме документов, предоставление которых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 для предоставления муниципальной услуги, у заявителя;</w:t>
      </w:r>
    </w:p>
    <w:bookmarkEnd w:id="4"/>
    <w:p w:rsidR="00BF343D" w:rsidRPr="003830FC" w:rsidRDefault="00BF343D" w:rsidP="00945AFB">
      <w:pPr>
        <w:autoSpaceDE w:val="0"/>
        <w:autoSpaceDN w:val="0"/>
        <w:adjustRightInd w:val="0"/>
        <w:ind w:firstLine="720"/>
        <w:jc w:val="both"/>
      </w:pPr>
      <w:r w:rsidRPr="003830FC">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 Вышневолоцкого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3830FC">
          <w:rPr>
            <w:color w:val="106BBE"/>
          </w:rPr>
          <w:t>частью 1.3 статьи 16</w:t>
        </w:r>
      </w:hyperlink>
      <w:r w:rsidRPr="003830FC">
        <w:t xml:space="preserve"> Федерального закона от 27 июля 2010 г. № 210-ФЗ «Об организации предоставления государственных и муниципальных услуг»;</w:t>
      </w:r>
    </w:p>
    <w:p w:rsidR="00BF343D" w:rsidRPr="003830FC" w:rsidRDefault="00BF343D" w:rsidP="00945AFB">
      <w:pPr>
        <w:autoSpaceDE w:val="0"/>
        <w:autoSpaceDN w:val="0"/>
        <w:adjustRightInd w:val="0"/>
        <w:ind w:firstLine="720"/>
        <w:jc w:val="both"/>
      </w:pPr>
      <w:bookmarkStart w:id="5" w:name="sub_110106"/>
      <w:r w:rsidRPr="003830FC">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w:t>
      </w:r>
    </w:p>
    <w:bookmarkEnd w:id="5"/>
    <w:p w:rsidR="00BF343D" w:rsidRPr="003830FC" w:rsidRDefault="00BF343D" w:rsidP="00945AFB">
      <w:pPr>
        <w:autoSpaceDE w:val="0"/>
        <w:autoSpaceDN w:val="0"/>
        <w:adjustRightInd w:val="0"/>
        <w:ind w:firstLine="720"/>
        <w:jc w:val="both"/>
      </w:pPr>
      <w:r w:rsidRPr="003830FC">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3830FC">
          <w:rPr>
            <w:color w:val="106BBE"/>
          </w:rPr>
          <w:t>частью 1.3 статьи 16</w:t>
        </w:r>
      </w:hyperlink>
      <w:r w:rsidRPr="003830FC">
        <w:t xml:space="preserve"> Федерального закона от 27 июля 2010 г. № 210-ФЗ «Об организации предоставления государственных и муниципальных услуг»;</w:t>
      </w:r>
    </w:p>
    <w:p w:rsidR="00BF343D" w:rsidRPr="003830FC" w:rsidRDefault="00BF343D" w:rsidP="00945AFB">
      <w:pPr>
        <w:autoSpaceDE w:val="0"/>
        <w:autoSpaceDN w:val="0"/>
        <w:adjustRightInd w:val="0"/>
        <w:ind w:firstLine="720"/>
        <w:jc w:val="both"/>
      </w:pPr>
      <w:r w:rsidRPr="003830FC">
        <w:t>8) нарушение срока или порядка выдачи документов по результатам предоставления муниципальной услуги;</w:t>
      </w:r>
    </w:p>
    <w:p w:rsidR="00BF343D" w:rsidRDefault="00BF343D" w:rsidP="00945AFB">
      <w:pPr>
        <w:autoSpaceDE w:val="0"/>
        <w:autoSpaceDN w:val="0"/>
        <w:adjustRightInd w:val="0"/>
        <w:ind w:firstLine="720"/>
        <w:jc w:val="both"/>
        <w:rPr>
          <w:rFonts w:ascii="Arial" w:hAnsi="Arial" w:cs="Arial"/>
          <w:color w:val="333333"/>
          <w:sz w:val="15"/>
          <w:szCs w:val="15"/>
          <w:shd w:val="clear" w:color="auto" w:fill="FFFFFF"/>
        </w:rPr>
      </w:pPr>
      <w:r w:rsidRPr="003830FC">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 Вышневолоцкого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3830FC">
          <w:rPr>
            <w:color w:val="106BBE"/>
          </w:rPr>
          <w:t>частью 1.3 статьи 16</w:t>
        </w:r>
      </w:hyperlink>
      <w:r w:rsidRPr="003830FC">
        <w:t xml:space="preserve"> Федерального закона от 27 июля 2010 г. № 210-ФЗ «Об организации предоставления государственных и муниципальных услуг».</w:t>
      </w:r>
      <w:r w:rsidRPr="00424CB5">
        <w:rPr>
          <w:rFonts w:ascii="Arial" w:hAnsi="Arial" w:cs="Arial"/>
          <w:color w:val="333333"/>
          <w:sz w:val="15"/>
          <w:szCs w:val="15"/>
          <w:shd w:val="clear" w:color="auto" w:fill="FFFFFF"/>
        </w:rPr>
        <w:t xml:space="preserve"> </w:t>
      </w:r>
    </w:p>
    <w:p w:rsidR="00BF343D" w:rsidRPr="00424CB5" w:rsidRDefault="00BF343D" w:rsidP="00945AFB">
      <w:pPr>
        <w:autoSpaceDE w:val="0"/>
        <w:autoSpaceDN w:val="0"/>
        <w:adjustRightInd w:val="0"/>
        <w:ind w:firstLine="720"/>
        <w:jc w:val="both"/>
      </w:pPr>
      <w:r w:rsidRPr="00424CB5">
        <w:rPr>
          <w:color w:val="333333"/>
          <w:shd w:val="clear" w:color="auto" w:fill="FFFFFF"/>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2" w:anchor="dst290" w:history="1">
        <w:r w:rsidRPr="00424CB5">
          <w:rPr>
            <w:rStyle w:val="Hyperlink"/>
            <w:color w:val="666699"/>
            <w:shd w:val="clear" w:color="auto" w:fill="FFFFFF"/>
          </w:rPr>
          <w:t>пунктом 4 части 1 статьи 7</w:t>
        </w:r>
      </w:hyperlink>
      <w:r w:rsidRPr="00424CB5">
        <w:rPr>
          <w:color w:val="333333"/>
          <w:shd w:val="clear" w:color="auto" w:fill="FFFFFF"/>
        </w:rPr>
        <w:t> </w:t>
      </w:r>
      <w:r w:rsidRPr="003830FC">
        <w:t>Федерального закона от 27 июля 2010 г. № 210-ФЗ «Об организации предоставления государственных и муниципальных услуг»</w:t>
      </w:r>
      <w:r w:rsidRPr="00424CB5">
        <w:rPr>
          <w:color w:val="333333"/>
          <w:shd w:val="clear" w:color="auto" w:fill="FFFFFF"/>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3" w:anchor="dst100354" w:history="1">
        <w:r w:rsidRPr="00424CB5">
          <w:rPr>
            <w:rStyle w:val="Hyperlink"/>
            <w:color w:val="666699"/>
            <w:shd w:val="clear" w:color="auto" w:fill="FFFFFF"/>
          </w:rPr>
          <w:t>частью 1.3 статьи 16</w:t>
        </w:r>
      </w:hyperlink>
      <w:r w:rsidRPr="00424CB5">
        <w:rPr>
          <w:color w:val="333333"/>
          <w:shd w:val="clear" w:color="auto" w:fill="FFFFFF"/>
        </w:rPr>
        <w:t> </w:t>
      </w:r>
      <w:r w:rsidRPr="003830FC">
        <w:t>Федерального закона от 27 июля 2010 г. № 210-ФЗ «Об организации предоставления государственных и муниципальных услуг»</w:t>
      </w:r>
      <w:r w:rsidRPr="00424CB5">
        <w:rPr>
          <w:color w:val="333333"/>
          <w:shd w:val="clear" w:color="auto" w:fill="FFFFFF"/>
        </w:rPr>
        <w:t>.</w:t>
      </w:r>
    </w:p>
    <w:p w:rsidR="00BF343D" w:rsidRPr="003830FC" w:rsidRDefault="00BF343D" w:rsidP="00945AFB">
      <w:pPr>
        <w:ind w:firstLine="709"/>
        <w:jc w:val="both"/>
      </w:pPr>
      <w:r w:rsidRPr="003830FC">
        <w:t xml:space="preserve">5.3. Жалоба подается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привлекаемые организации. </w:t>
      </w:r>
    </w:p>
    <w:p w:rsidR="00BF343D" w:rsidRPr="003830FC" w:rsidRDefault="00BF343D" w:rsidP="00945AFB">
      <w:pPr>
        <w:ind w:firstLine="709"/>
        <w:jc w:val="both"/>
      </w:pPr>
      <w:r w:rsidRPr="003830FC">
        <w:t xml:space="preserve">Жалобы на решения и действия (бездействие) руководителя органа, предоставляющего муниципальную услугу, рассматриваются непосредственно руководителем органа, предоставляющего муниципальную услугу. </w:t>
      </w:r>
    </w:p>
    <w:p w:rsidR="00BF343D" w:rsidRPr="003830FC" w:rsidRDefault="00BF343D" w:rsidP="00945AFB">
      <w:pPr>
        <w:ind w:firstLine="709"/>
        <w:jc w:val="both"/>
      </w:pPr>
      <w:r w:rsidRPr="003830FC">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BF343D" w:rsidRPr="003830FC" w:rsidRDefault="00BF343D" w:rsidP="00945AFB">
      <w:pPr>
        <w:ind w:firstLine="709"/>
        <w:jc w:val="both"/>
      </w:pPr>
      <w:r w:rsidRPr="003830FC">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BF343D" w:rsidRPr="003830FC" w:rsidRDefault="00BF343D" w:rsidP="00945AFB">
      <w:pPr>
        <w:ind w:firstLine="709"/>
        <w:jc w:val="both"/>
      </w:pPr>
      <w:r w:rsidRPr="003830FC">
        <w:t>Жалобы на решения и действия (бездействие) работников привлекаемых организаций, подаются руководителям этих организаций.</w:t>
      </w:r>
    </w:p>
    <w:p w:rsidR="00BF343D" w:rsidRPr="003830FC" w:rsidRDefault="00BF343D" w:rsidP="00945AFB">
      <w:pPr>
        <w:tabs>
          <w:tab w:val="left" w:pos="709"/>
        </w:tabs>
        <w:ind w:firstLine="709"/>
        <w:jc w:val="both"/>
        <w:rPr>
          <w:color w:val="000000"/>
          <w:kern w:val="2"/>
        </w:rPr>
      </w:pPr>
      <w:r w:rsidRPr="003830FC">
        <w:t xml:space="preserve">5.4. </w:t>
      </w:r>
      <w:r w:rsidRPr="003830FC">
        <w:rPr>
          <w:color w:val="000000"/>
          <w:kern w:val="2"/>
        </w:rPr>
        <w:t>Основанием для начала процедуры досудебного (внесудебного) обжалования, является подача жалобы.</w:t>
      </w:r>
    </w:p>
    <w:p w:rsidR="00BF343D" w:rsidRPr="003830FC" w:rsidRDefault="00BF343D" w:rsidP="00945AFB">
      <w:pPr>
        <w:pStyle w:val="a2"/>
        <w:spacing w:before="0"/>
        <w:ind w:left="0" w:firstLine="708"/>
        <w:rPr>
          <w:rFonts w:ascii="Times New Roman" w:hAnsi="Times New Roman" w:cs="Times New Roman"/>
          <w:color w:val="auto"/>
          <w:shd w:val="clear" w:color="auto" w:fill="auto"/>
        </w:rPr>
      </w:pPr>
      <w:r w:rsidRPr="003830FC">
        <w:rPr>
          <w:rFonts w:ascii="Times New Roman" w:hAnsi="Times New Roman" w:cs="Times New Roman"/>
          <w:color w:val="auto"/>
          <w:shd w:val="clear" w:color="auto" w:fill="auto"/>
        </w:rPr>
        <w:t>Жалоба на решения и действия (бездействие) органа,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муниципального образования «Вышневолоцкий район»,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BF343D" w:rsidRPr="003830FC" w:rsidRDefault="00BF343D" w:rsidP="00945AFB">
      <w:pPr>
        <w:ind w:firstLine="708"/>
        <w:jc w:val="both"/>
      </w:pPr>
      <w:r w:rsidRPr="003830FC">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 </w:t>
      </w:r>
    </w:p>
    <w:p w:rsidR="00BF343D" w:rsidRPr="003830FC" w:rsidRDefault="00BF343D" w:rsidP="00945AFB">
      <w:pPr>
        <w:ind w:firstLine="708"/>
        <w:jc w:val="both"/>
      </w:pPr>
      <w:r w:rsidRPr="003830FC">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BF343D" w:rsidRPr="003830FC" w:rsidRDefault="00BF343D" w:rsidP="00945AFB">
      <w:pPr>
        <w:pStyle w:val="a3"/>
        <w:ind w:firstLine="573"/>
        <w:jc w:val="both"/>
        <w:rPr>
          <w:rFonts w:ascii="Times New Roman" w:hAnsi="Times New Roman" w:cs="Times New Roman"/>
        </w:rPr>
      </w:pPr>
      <w:r w:rsidRPr="003830FC">
        <w:rPr>
          <w:rFonts w:ascii="Times New Roman" w:hAnsi="Times New Roman" w:cs="Times New Roman"/>
        </w:rPr>
        <w:t>5.5. Жалоба, поступившая в орган, предоставляющий муниципальную услугу, многофункциональный центр, учредителю многофункционального центра, в привлекаемые организации,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F343D" w:rsidRPr="003830FC" w:rsidRDefault="00BF343D" w:rsidP="00945AFB">
      <w:pPr>
        <w:ind w:firstLine="573"/>
        <w:jc w:val="both"/>
      </w:pPr>
      <w:r w:rsidRPr="003830FC">
        <w:t>5.6. Жалоба должна содержать:</w:t>
      </w:r>
    </w:p>
    <w:p w:rsidR="00BF343D" w:rsidRPr="003830FC" w:rsidRDefault="00BF343D" w:rsidP="00945AFB">
      <w:pPr>
        <w:autoSpaceDE w:val="0"/>
        <w:autoSpaceDN w:val="0"/>
        <w:adjustRightInd w:val="0"/>
        <w:ind w:firstLine="720"/>
        <w:jc w:val="both"/>
      </w:pPr>
      <w:r w:rsidRPr="003830FC">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BF343D" w:rsidRPr="003830FC" w:rsidRDefault="00BF343D" w:rsidP="00945AFB">
      <w:pPr>
        <w:autoSpaceDE w:val="0"/>
        <w:autoSpaceDN w:val="0"/>
        <w:adjustRightInd w:val="0"/>
        <w:ind w:firstLine="720"/>
        <w:jc w:val="both"/>
      </w:pPr>
      <w:bookmarkStart w:id="6" w:name="sub_110252"/>
      <w:r w:rsidRPr="003830FC">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bookmarkEnd w:id="6"/>
    <w:p w:rsidR="00BF343D" w:rsidRPr="003830FC" w:rsidRDefault="00BF343D" w:rsidP="00945AFB">
      <w:pPr>
        <w:autoSpaceDE w:val="0"/>
        <w:autoSpaceDN w:val="0"/>
        <w:adjustRightInd w:val="0"/>
        <w:ind w:firstLine="720"/>
        <w:jc w:val="both"/>
      </w:pPr>
      <w:r w:rsidRPr="003830FC">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привлекаемых организаций, их работников;</w:t>
      </w:r>
    </w:p>
    <w:p w:rsidR="00BF343D" w:rsidRPr="003830FC" w:rsidRDefault="00BF343D" w:rsidP="00945AFB">
      <w:pPr>
        <w:autoSpaceDE w:val="0"/>
        <w:autoSpaceDN w:val="0"/>
        <w:adjustRightInd w:val="0"/>
        <w:ind w:firstLine="720"/>
        <w:jc w:val="both"/>
      </w:pPr>
      <w:r w:rsidRPr="003830FC">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BF343D" w:rsidRPr="003830FC" w:rsidRDefault="00BF343D" w:rsidP="00945AFB">
      <w:pPr>
        <w:autoSpaceDE w:val="0"/>
        <w:autoSpaceDN w:val="0"/>
        <w:adjustRightInd w:val="0"/>
        <w:ind w:firstLine="720"/>
        <w:jc w:val="both"/>
      </w:pPr>
      <w:r w:rsidRPr="003830FC">
        <w:t>5.7.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BF343D" w:rsidRPr="003830FC" w:rsidRDefault="00BF343D" w:rsidP="00945AFB">
      <w:pPr>
        <w:autoSpaceDE w:val="0"/>
        <w:autoSpaceDN w:val="0"/>
        <w:adjustRightInd w:val="0"/>
        <w:ind w:firstLine="720"/>
        <w:jc w:val="both"/>
      </w:pPr>
      <w:bookmarkStart w:id="7" w:name="sub_1041"/>
      <w:r w:rsidRPr="003830FC">
        <w:t xml:space="preserve">а) оформленная в соответствии с </w:t>
      </w:r>
      <w:hyperlink r:id="rId14" w:history="1">
        <w:r w:rsidRPr="003830FC">
          <w:rPr>
            <w:color w:val="106BBE"/>
          </w:rPr>
          <w:t>законодательством</w:t>
        </w:r>
      </w:hyperlink>
      <w:r w:rsidRPr="003830FC">
        <w:t xml:space="preserve"> Российской Федерации доверенность (для физических лиц);</w:t>
      </w:r>
    </w:p>
    <w:bookmarkEnd w:id="7"/>
    <w:p w:rsidR="00BF343D" w:rsidRPr="003830FC" w:rsidRDefault="00BF343D" w:rsidP="00945AFB">
      <w:pPr>
        <w:autoSpaceDE w:val="0"/>
        <w:autoSpaceDN w:val="0"/>
        <w:adjustRightInd w:val="0"/>
        <w:ind w:firstLine="720"/>
        <w:jc w:val="both"/>
      </w:pPr>
      <w:r w:rsidRPr="003830FC">
        <w:t xml:space="preserve">б) оформленная в соответствии с </w:t>
      </w:r>
      <w:hyperlink r:id="rId15" w:history="1">
        <w:r w:rsidRPr="003830FC">
          <w:rPr>
            <w:color w:val="106BBE"/>
          </w:rPr>
          <w:t>законодательством</w:t>
        </w:r>
      </w:hyperlink>
      <w:r w:rsidRPr="003830FC">
        <w:t xml:space="preserve">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BF343D" w:rsidRPr="003830FC" w:rsidRDefault="00BF343D" w:rsidP="00945AFB">
      <w:pPr>
        <w:autoSpaceDE w:val="0"/>
        <w:autoSpaceDN w:val="0"/>
        <w:adjustRightInd w:val="0"/>
        <w:ind w:firstLine="720"/>
        <w:jc w:val="both"/>
      </w:pPr>
      <w:bookmarkStart w:id="8" w:name="sub_1043"/>
      <w:r w:rsidRPr="003830FC">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bookmarkEnd w:id="8"/>
    <w:p w:rsidR="00BF343D" w:rsidRPr="003830FC" w:rsidRDefault="00BF343D" w:rsidP="00945AFB">
      <w:pPr>
        <w:autoSpaceDE w:val="0"/>
        <w:autoSpaceDN w:val="0"/>
        <w:adjustRightInd w:val="0"/>
        <w:ind w:firstLine="720"/>
        <w:jc w:val="both"/>
      </w:pPr>
      <w:r w:rsidRPr="003830FC">
        <w:t>5.8. По результатам рассмотрения жалобы принимается одно из следующих решений:</w:t>
      </w:r>
    </w:p>
    <w:p w:rsidR="00BF343D" w:rsidRPr="003830FC" w:rsidRDefault="00BF343D" w:rsidP="00945AFB">
      <w:pPr>
        <w:autoSpaceDE w:val="0"/>
        <w:autoSpaceDN w:val="0"/>
        <w:adjustRightInd w:val="0"/>
        <w:ind w:firstLine="708"/>
        <w:jc w:val="both"/>
      </w:pPr>
      <w:bookmarkStart w:id="9" w:name="sub_110271"/>
      <w:r w:rsidRPr="003830FC">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Тверской области, муниципальными правовыми актами Вышневолоцкого района;</w:t>
      </w:r>
    </w:p>
    <w:p w:rsidR="00BF343D" w:rsidRPr="003830FC" w:rsidRDefault="00BF343D" w:rsidP="00945AFB">
      <w:pPr>
        <w:autoSpaceDE w:val="0"/>
        <w:autoSpaceDN w:val="0"/>
        <w:adjustRightInd w:val="0"/>
        <w:ind w:firstLine="708"/>
        <w:jc w:val="both"/>
      </w:pPr>
      <w:bookmarkStart w:id="10" w:name="sub_110272"/>
      <w:bookmarkEnd w:id="9"/>
      <w:r w:rsidRPr="003830FC">
        <w:t>2) в удовлетворении жалобы отказывается.</w:t>
      </w:r>
    </w:p>
    <w:p w:rsidR="00BF343D" w:rsidRPr="003830FC" w:rsidRDefault="00BF343D" w:rsidP="00945AFB">
      <w:pPr>
        <w:autoSpaceDE w:val="0"/>
        <w:autoSpaceDN w:val="0"/>
        <w:adjustRightInd w:val="0"/>
        <w:ind w:firstLine="720"/>
        <w:jc w:val="both"/>
      </w:pPr>
      <w:r w:rsidRPr="003830FC">
        <w:t>5.9. Не позднее дня, следующего за днем принятия решения, указанного в пункте 5.8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F343D" w:rsidRPr="003830FC" w:rsidRDefault="00BF343D" w:rsidP="00945AFB">
      <w:pPr>
        <w:ind w:firstLine="708"/>
        <w:jc w:val="both"/>
      </w:pPr>
      <w:r w:rsidRPr="003830FC">
        <w:t xml:space="preserve">5.10. </w:t>
      </w:r>
      <w:bookmarkStart w:id="11" w:name="sub_10201"/>
      <w:r w:rsidRPr="003830FC">
        <w:t>В удовлетворении жалобы отказывается в следующих случаях:</w:t>
      </w:r>
    </w:p>
    <w:p w:rsidR="00BF343D" w:rsidRPr="003830FC" w:rsidRDefault="00BF343D" w:rsidP="00945AFB">
      <w:pPr>
        <w:ind w:firstLine="708"/>
        <w:jc w:val="both"/>
      </w:pPr>
      <w:r w:rsidRPr="003830FC">
        <w:t>а) наличие вступившего в законную силу решения суда, арбитражного суда по жалобе о том же предмете и по тем же основаниям;</w:t>
      </w:r>
    </w:p>
    <w:p w:rsidR="00BF343D" w:rsidRPr="003830FC" w:rsidRDefault="00BF343D" w:rsidP="00945AFB">
      <w:pPr>
        <w:autoSpaceDE w:val="0"/>
        <w:autoSpaceDN w:val="0"/>
        <w:adjustRightInd w:val="0"/>
        <w:ind w:firstLine="720"/>
        <w:jc w:val="both"/>
      </w:pPr>
      <w:bookmarkStart w:id="12" w:name="sub_10202"/>
      <w:bookmarkEnd w:id="11"/>
      <w:r w:rsidRPr="003830FC">
        <w:t>б) подача жалобы лицом, полномочия которого не подтверждены в порядке, установленном законодательством Российской Федерации;</w:t>
      </w:r>
    </w:p>
    <w:p w:rsidR="00BF343D" w:rsidRPr="003830FC" w:rsidRDefault="00BF343D" w:rsidP="00945AFB">
      <w:pPr>
        <w:autoSpaceDE w:val="0"/>
        <w:autoSpaceDN w:val="0"/>
        <w:adjustRightInd w:val="0"/>
        <w:ind w:firstLine="720"/>
        <w:jc w:val="both"/>
      </w:pPr>
      <w:bookmarkStart w:id="13" w:name="sub_10203"/>
      <w:bookmarkEnd w:id="12"/>
      <w:r w:rsidRPr="003830FC">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bookmarkEnd w:id="13"/>
    <w:p w:rsidR="00BF343D" w:rsidRPr="003830FC" w:rsidRDefault="00BF343D" w:rsidP="00945AFB">
      <w:pPr>
        <w:autoSpaceDE w:val="0"/>
        <w:autoSpaceDN w:val="0"/>
        <w:adjustRightInd w:val="0"/>
        <w:ind w:firstLine="720"/>
        <w:jc w:val="both"/>
      </w:pPr>
      <w:r w:rsidRPr="003830FC">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раздела, незамедлительно направляют имеющиеся материалы в органы прокуратуры.</w:t>
      </w:r>
    </w:p>
    <w:p w:rsidR="00BF343D" w:rsidRPr="003830FC" w:rsidRDefault="00BF343D" w:rsidP="00945AFB">
      <w:pPr>
        <w:ind w:firstLine="708"/>
        <w:jc w:val="both"/>
      </w:pPr>
      <w:r w:rsidRPr="003830FC">
        <w:t>5.12. Жалобу вправе оставить без ответа в следующих случаях:</w:t>
      </w:r>
    </w:p>
    <w:p w:rsidR="00BF343D" w:rsidRPr="003830FC" w:rsidRDefault="00BF343D" w:rsidP="00945AFB">
      <w:pPr>
        <w:autoSpaceDE w:val="0"/>
        <w:autoSpaceDN w:val="0"/>
        <w:adjustRightInd w:val="0"/>
        <w:ind w:firstLine="720"/>
        <w:jc w:val="both"/>
      </w:pPr>
      <w:r w:rsidRPr="003830FC">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BF343D" w:rsidRPr="003830FC" w:rsidRDefault="00BF343D" w:rsidP="00945AFB">
      <w:pPr>
        <w:autoSpaceDE w:val="0"/>
        <w:autoSpaceDN w:val="0"/>
        <w:adjustRightInd w:val="0"/>
        <w:ind w:firstLine="720"/>
        <w:jc w:val="both"/>
      </w:pPr>
      <w:bookmarkStart w:id="14" w:name="sub_10212"/>
      <w:r w:rsidRPr="003830FC">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bookmarkEnd w:id="14"/>
    <w:p w:rsidR="00BF343D" w:rsidRPr="003830FC" w:rsidRDefault="00BF343D" w:rsidP="00945AFB">
      <w:pPr>
        <w:autoSpaceDE w:val="0"/>
        <w:autoSpaceDN w:val="0"/>
        <w:adjustRightInd w:val="0"/>
        <w:ind w:firstLine="708"/>
        <w:jc w:val="both"/>
      </w:pPr>
      <w:r w:rsidRPr="003830FC">
        <w:t>5.13. Об оставлении жалобы без ответа заявителю сообщается в течение 3 рабочих дней со дня регистрации жалобы.</w:t>
      </w:r>
    </w:p>
    <w:p w:rsidR="00BF343D" w:rsidRPr="003830FC" w:rsidRDefault="00BF343D" w:rsidP="00945AFB">
      <w:pPr>
        <w:tabs>
          <w:tab w:val="left" w:pos="709"/>
        </w:tabs>
        <w:autoSpaceDE w:val="0"/>
        <w:autoSpaceDN w:val="0"/>
        <w:adjustRightInd w:val="0"/>
        <w:ind w:firstLine="709"/>
        <w:jc w:val="both"/>
        <w:outlineLvl w:val="2"/>
        <w:rPr>
          <w:color w:val="000000"/>
          <w:kern w:val="2"/>
        </w:rPr>
      </w:pPr>
      <w:r w:rsidRPr="003830FC">
        <w:rPr>
          <w:color w:val="000000"/>
          <w:kern w:val="2"/>
        </w:rPr>
        <w:t>5.14. Заявитель вправе обжаловать решение в соответствии с законодательством Российской Федерации в досудебном (внесудебном) и судебном порядке.</w:t>
      </w:r>
    </w:p>
    <w:p w:rsidR="00BF343D" w:rsidRPr="003830FC" w:rsidRDefault="00BF343D" w:rsidP="00945AFB">
      <w:pPr>
        <w:tabs>
          <w:tab w:val="left" w:pos="709"/>
        </w:tabs>
        <w:autoSpaceDE w:val="0"/>
        <w:autoSpaceDN w:val="0"/>
        <w:adjustRightInd w:val="0"/>
        <w:ind w:firstLine="709"/>
        <w:jc w:val="both"/>
        <w:outlineLvl w:val="2"/>
        <w:rPr>
          <w:color w:val="000000"/>
          <w:kern w:val="2"/>
        </w:rPr>
      </w:pPr>
      <w:r w:rsidRPr="003830FC">
        <w:rPr>
          <w:color w:val="000000"/>
          <w:kern w:val="2"/>
        </w:rPr>
        <w:t>5.15. Заявитель имеет право на получение информации и документов, необходимых для обоснования и рассмотрения жалобы.</w:t>
      </w:r>
    </w:p>
    <w:p w:rsidR="00BF343D" w:rsidRPr="003830FC" w:rsidRDefault="00BF343D" w:rsidP="00945AFB">
      <w:pPr>
        <w:tabs>
          <w:tab w:val="left" w:pos="709"/>
        </w:tabs>
        <w:ind w:firstLine="708"/>
        <w:jc w:val="both"/>
        <w:textAlignment w:val="top"/>
        <w:rPr>
          <w:color w:val="000000"/>
          <w:kern w:val="2"/>
        </w:rPr>
      </w:pPr>
      <w:r w:rsidRPr="003830FC">
        <w:rPr>
          <w:color w:val="000000"/>
          <w:kern w:val="2"/>
        </w:rPr>
        <w:t xml:space="preserve">5.16. Информацию о порядке подачи и рассмотрения жалобы заявители могут получить на информационных стендах Комитета в месте предоставления муниципальной услуги, в информационно - телекоммуникационной сети «Интернет» на официальном сайте </w:t>
      </w:r>
      <w:r w:rsidRPr="003830FC">
        <w:t>муниципального образования «Вышневолоцкий район»</w:t>
      </w:r>
      <w:r w:rsidRPr="003830FC">
        <w:rPr>
          <w:color w:val="000000"/>
          <w:kern w:val="2"/>
        </w:rPr>
        <w:t xml:space="preserve">, МФЦ, на </w:t>
      </w:r>
      <w:r w:rsidRPr="003830FC">
        <w:t>Едином портале государственных и муниципальных услуг (функций)» в соответствии с графиком работы (приложение 1 к настоящему административному регламенту).</w:t>
      </w:r>
      <w:r w:rsidRPr="003830FC">
        <w:rPr>
          <w:color w:val="000000"/>
          <w:kern w:val="2"/>
        </w:rPr>
        <w:t>».</w:t>
      </w:r>
    </w:p>
    <w:bookmarkEnd w:id="10"/>
    <w:p w:rsidR="00BF343D" w:rsidRPr="003830FC" w:rsidRDefault="00BF343D" w:rsidP="0054154D">
      <w:pPr>
        <w:pStyle w:val="ConsPlusNormal"/>
        <w:ind w:firstLine="627"/>
        <w:jc w:val="right"/>
        <w:rPr>
          <w:rFonts w:ascii="Times New Roman" w:hAnsi="Times New Roman" w:cs="Times New Roman"/>
          <w:sz w:val="24"/>
          <w:szCs w:val="24"/>
        </w:rPr>
      </w:pPr>
    </w:p>
    <w:p w:rsidR="00BF343D" w:rsidRPr="003830FC" w:rsidRDefault="00BF343D" w:rsidP="0054154D">
      <w:pPr>
        <w:pStyle w:val="ConsPlusNormal"/>
        <w:ind w:firstLine="627"/>
        <w:jc w:val="right"/>
        <w:rPr>
          <w:rFonts w:ascii="Times New Roman" w:hAnsi="Times New Roman" w:cs="Times New Roman"/>
          <w:sz w:val="24"/>
          <w:szCs w:val="24"/>
        </w:rPr>
      </w:pPr>
    </w:p>
    <w:p w:rsidR="00BF343D" w:rsidRPr="003830FC"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8B1906">
      <w:pPr>
        <w:pStyle w:val="ConsPlusNormal"/>
        <w:ind w:firstLine="627"/>
        <w:jc w:val="right"/>
        <w:rPr>
          <w:rFonts w:ascii="Times New Roman" w:hAnsi="Times New Roman" w:cs="Times New Roman"/>
          <w:sz w:val="18"/>
          <w:szCs w:val="18"/>
        </w:rPr>
      </w:pPr>
    </w:p>
    <w:p w:rsidR="00BF343D" w:rsidRPr="003830FC" w:rsidRDefault="00BF343D" w:rsidP="008B1906">
      <w:pPr>
        <w:pStyle w:val="ConsPlusNormal"/>
        <w:ind w:firstLine="627"/>
        <w:jc w:val="right"/>
        <w:rPr>
          <w:rFonts w:ascii="Times New Roman" w:hAnsi="Times New Roman" w:cs="Times New Roman"/>
          <w:sz w:val="18"/>
          <w:szCs w:val="18"/>
        </w:rPr>
      </w:pPr>
      <w:r w:rsidRPr="003830FC">
        <w:rPr>
          <w:rFonts w:ascii="Times New Roman" w:hAnsi="Times New Roman" w:cs="Times New Roman"/>
          <w:sz w:val="18"/>
          <w:szCs w:val="18"/>
        </w:rPr>
        <w:t>Приложение 1</w:t>
      </w:r>
    </w:p>
    <w:p w:rsidR="00BF343D" w:rsidRPr="003830FC" w:rsidRDefault="00BF343D" w:rsidP="008B1906">
      <w:pPr>
        <w:jc w:val="right"/>
        <w:rPr>
          <w:sz w:val="18"/>
          <w:szCs w:val="18"/>
        </w:rPr>
      </w:pPr>
      <w:r w:rsidRPr="003830FC">
        <w:rPr>
          <w:sz w:val="18"/>
          <w:szCs w:val="18"/>
        </w:rPr>
        <w:t xml:space="preserve">к административному регламенту </w:t>
      </w:r>
    </w:p>
    <w:p w:rsidR="00BF343D" w:rsidRPr="003830FC" w:rsidRDefault="00BF343D" w:rsidP="008B1906">
      <w:pPr>
        <w:jc w:val="right"/>
        <w:rPr>
          <w:sz w:val="18"/>
          <w:szCs w:val="18"/>
        </w:rPr>
      </w:pPr>
      <w:r w:rsidRPr="003830FC">
        <w:rPr>
          <w:sz w:val="18"/>
          <w:szCs w:val="18"/>
        </w:rPr>
        <w:t xml:space="preserve">по предоставлению Администрацией </w:t>
      </w:r>
    </w:p>
    <w:p w:rsidR="00BF343D" w:rsidRPr="003830FC" w:rsidRDefault="00BF343D" w:rsidP="001D6AE3">
      <w:pPr>
        <w:jc w:val="right"/>
        <w:rPr>
          <w:sz w:val="18"/>
          <w:szCs w:val="18"/>
        </w:rPr>
      </w:pPr>
      <w:r w:rsidRPr="003830FC">
        <w:rPr>
          <w:sz w:val="18"/>
          <w:szCs w:val="18"/>
        </w:rPr>
        <w:t xml:space="preserve">Вышневолоцкого района  муниципальной услуги </w:t>
      </w:r>
    </w:p>
    <w:p w:rsidR="00BF343D" w:rsidRDefault="00BF343D" w:rsidP="001D6AE3">
      <w:pPr>
        <w:jc w:val="right"/>
        <w:rPr>
          <w:color w:val="333333"/>
          <w:sz w:val="18"/>
          <w:szCs w:val="18"/>
          <w:shd w:val="clear" w:color="auto" w:fill="FFFFFF"/>
        </w:rPr>
      </w:pPr>
      <w:r w:rsidRPr="003830FC">
        <w:rPr>
          <w:sz w:val="18"/>
          <w:szCs w:val="18"/>
        </w:rPr>
        <w:t xml:space="preserve">«Направление </w:t>
      </w:r>
      <w:r w:rsidRPr="003830FC">
        <w:rPr>
          <w:color w:val="333333"/>
          <w:sz w:val="18"/>
          <w:szCs w:val="18"/>
          <w:shd w:val="clear" w:color="auto" w:fill="FFFFFF"/>
        </w:rPr>
        <w:t xml:space="preserve"> уведомления о соответствии</w:t>
      </w:r>
    </w:p>
    <w:p w:rsidR="00BF343D" w:rsidRPr="003830FC" w:rsidRDefault="00BF343D" w:rsidP="0043206C">
      <w:pPr>
        <w:jc w:val="right"/>
        <w:rPr>
          <w:color w:val="333333"/>
          <w:sz w:val="18"/>
          <w:szCs w:val="18"/>
          <w:shd w:val="clear" w:color="auto" w:fill="FFFFFF"/>
        </w:rPr>
      </w:pPr>
      <w:r>
        <w:rPr>
          <w:color w:val="333333"/>
          <w:sz w:val="18"/>
          <w:szCs w:val="18"/>
          <w:shd w:val="clear" w:color="auto" w:fill="FFFFFF"/>
        </w:rPr>
        <w:t xml:space="preserve">                 (несоответствии) </w:t>
      </w:r>
      <w:r w:rsidRPr="003830FC">
        <w:rPr>
          <w:color w:val="333333"/>
          <w:sz w:val="18"/>
          <w:szCs w:val="18"/>
          <w:shd w:val="clear" w:color="auto" w:fill="FFFFFF"/>
        </w:rPr>
        <w:t xml:space="preserve"> указанных</w:t>
      </w:r>
      <w:r>
        <w:rPr>
          <w:color w:val="333333"/>
          <w:sz w:val="18"/>
          <w:szCs w:val="18"/>
          <w:shd w:val="clear" w:color="auto" w:fill="FFFFFF"/>
        </w:rPr>
        <w:t xml:space="preserve">   в уведомлении</w:t>
      </w:r>
      <w:r w:rsidRPr="003830FC">
        <w:rPr>
          <w:color w:val="333333"/>
          <w:sz w:val="18"/>
          <w:szCs w:val="18"/>
          <w:shd w:val="clear" w:color="auto" w:fill="FFFFFF"/>
        </w:rPr>
        <w:t xml:space="preserve">                                                                                                                            о планируемом строительстве параметров объекта </w:t>
      </w:r>
    </w:p>
    <w:p w:rsidR="00BF343D" w:rsidRPr="003830FC" w:rsidRDefault="00BF343D" w:rsidP="001D6AE3">
      <w:pPr>
        <w:jc w:val="right"/>
        <w:rPr>
          <w:color w:val="333333"/>
          <w:sz w:val="18"/>
          <w:szCs w:val="18"/>
          <w:shd w:val="clear" w:color="auto" w:fill="FFFFFF"/>
        </w:rPr>
      </w:pPr>
      <w:r w:rsidRPr="003830FC">
        <w:rPr>
          <w:color w:val="333333"/>
          <w:sz w:val="18"/>
          <w:szCs w:val="18"/>
          <w:shd w:val="clear" w:color="auto" w:fill="FFFFFF"/>
        </w:rPr>
        <w:t>индивидуального жилищного строительства или садового дома</w:t>
      </w:r>
    </w:p>
    <w:p w:rsidR="00BF343D" w:rsidRPr="003830FC" w:rsidRDefault="00BF343D" w:rsidP="001D6AE3">
      <w:pPr>
        <w:jc w:val="right"/>
        <w:rPr>
          <w:color w:val="333333"/>
          <w:sz w:val="18"/>
          <w:szCs w:val="18"/>
          <w:shd w:val="clear" w:color="auto" w:fill="FFFFFF"/>
        </w:rPr>
      </w:pPr>
      <w:r w:rsidRPr="003830FC">
        <w:rPr>
          <w:color w:val="333333"/>
          <w:sz w:val="18"/>
          <w:szCs w:val="18"/>
          <w:shd w:val="clear" w:color="auto" w:fill="FFFFFF"/>
        </w:rPr>
        <w:t xml:space="preserve"> установленным параметрам и допустимости размещения</w:t>
      </w:r>
    </w:p>
    <w:p w:rsidR="00BF343D" w:rsidRPr="003830FC" w:rsidRDefault="00BF343D" w:rsidP="001D6AE3">
      <w:pPr>
        <w:jc w:val="right"/>
        <w:rPr>
          <w:color w:val="333333"/>
          <w:sz w:val="18"/>
          <w:szCs w:val="18"/>
          <w:shd w:val="clear" w:color="auto" w:fill="FFFFFF"/>
        </w:rPr>
      </w:pPr>
      <w:r w:rsidRPr="003830FC">
        <w:rPr>
          <w:color w:val="333333"/>
          <w:sz w:val="18"/>
          <w:szCs w:val="18"/>
          <w:shd w:val="clear" w:color="auto" w:fill="FFFFFF"/>
        </w:rPr>
        <w:t xml:space="preserve"> объекта индивидуального жилищного строительства </w:t>
      </w:r>
    </w:p>
    <w:p w:rsidR="00BF343D" w:rsidRPr="003830FC" w:rsidRDefault="00BF343D" w:rsidP="001D6AE3">
      <w:pPr>
        <w:jc w:val="right"/>
        <w:rPr>
          <w:color w:val="333333"/>
          <w:sz w:val="18"/>
          <w:szCs w:val="18"/>
          <w:shd w:val="clear" w:color="auto" w:fill="FFFFFF"/>
        </w:rPr>
      </w:pPr>
      <w:r w:rsidRPr="003830FC">
        <w:rPr>
          <w:color w:val="333333"/>
          <w:sz w:val="18"/>
          <w:szCs w:val="18"/>
          <w:shd w:val="clear" w:color="auto" w:fill="FFFFFF"/>
        </w:rPr>
        <w:t>или садового дома на земельном участке</w:t>
      </w:r>
      <w:r>
        <w:rPr>
          <w:color w:val="333333"/>
          <w:sz w:val="18"/>
          <w:szCs w:val="18"/>
          <w:shd w:val="clear" w:color="auto" w:fill="FFFFFF"/>
        </w:rPr>
        <w:t>».</w:t>
      </w:r>
    </w:p>
    <w:p w:rsidR="00BF343D" w:rsidRPr="003830FC" w:rsidRDefault="00BF343D" w:rsidP="001D6AE3">
      <w:pPr>
        <w:jc w:val="right"/>
        <w:rPr>
          <w:b/>
          <w:bCs/>
          <w:color w:val="333333"/>
          <w:shd w:val="clear" w:color="auto" w:fill="FFFFFF"/>
        </w:rPr>
      </w:pPr>
    </w:p>
    <w:p w:rsidR="00BF343D" w:rsidRDefault="00BF343D" w:rsidP="0043206C">
      <w:pPr>
        <w:pStyle w:val="NoSpacing"/>
        <w:jc w:val="center"/>
        <w:rPr>
          <w:b/>
          <w:bCs/>
        </w:rPr>
      </w:pPr>
      <w:r w:rsidRPr="003830FC">
        <w:rPr>
          <w:b/>
          <w:bCs/>
        </w:rPr>
        <w:t>Информация о месте нахождения и графике работы администрации</w:t>
      </w:r>
    </w:p>
    <w:p w:rsidR="00BF343D" w:rsidRDefault="00BF343D" w:rsidP="0043206C">
      <w:pPr>
        <w:pStyle w:val="NoSpacing"/>
        <w:jc w:val="center"/>
        <w:rPr>
          <w:b/>
          <w:bCs/>
        </w:rPr>
      </w:pPr>
      <w:r w:rsidRPr="003830FC">
        <w:rPr>
          <w:b/>
          <w:bCs/>
        </w:rPr>
        <w:t>Вышневолоцкого района, Комитета по управлению имуществом, земельным отношениям, архитектуре и градостроительству администрации Вышневолоцкого района</w:t>
      </w:r>
    </w:p>
    <w:p w:rsidR="00BF343D" w:rsidRPr="00701087" w:rsidRDefault="00BF343D" w:rsidP="0043206C">
      <w:pPr>
        <w:pStyle w:val="NoSpacing"/>
        <w:jc w:val="center"/>
        <w:rPr>
          <w:b/>
          <w:bCs/>
          <w:color w:val="000000"/>
        </w:rPr>
      </w:pPr>
    </w:p>
    <w:p w:rsidR="00BF343D" w:rsidRPr="00701087" w:rsidRDefault="00BF343D" w:rsidP="008B1906">
      <w:pPr>
        <w:pStyle w:val="NoSpacing"/>
        <w:jc w:val="both"/>
        <w:rPr>
          <w:i/>
          <w:iCs/>
          <w:color w:val="000000"/>
        </w:rPr>
      </w:pPr>
      <w:r w:rsidRPr="00701087">
        <w:rPr>
          <w:color w:val="000000"/>
        </w:rPr>
        <w:tab/>
        <w:t xml:space="preserve">Комитет по управлению имуществом, земельным отношениям, архитектуре и градостроительству администрации Вышневолоцкого района: </w:t>
      </w:r>
      <w:r w:rsidRPr="00701087">
        <w:rPr>
          <w:i/>
          <w:iCs/>
          <w:color w:val="000000"/>
        </w:rPr>
        <w:t xml:space="preserve">171158, Тверская область, </w:t>
      </w:r>
    </w:p>
    <w:p w:rsidR="00BF343D" w:rsidRPr="00701087" w:rsidRDefault="00BF343D" w:rsidP="008B1906">
      <w:pPr>
        <w:pStyle w:val="NoSpacing"/>
        <w:jc w:val="both"/>
        <w:rPr>
          <w:i/>
          <w:iCs/>
          <w:color w:val="000000"/>
        </w:rPr>
      </w:pPr>
      <w:r w:rsidRPr="00701087">
        <w:rPr>
          <w:i/>
          <w:iCs/>
          <w:color w:val="000000"/>
        </w:rPr>
        <w:t>г. Вышний Волочек, ул. Большая Садовая, д. 85-89, каб. 105.</w:t>
      </w:r>
    </w:p>
    <w:p w:rsidR="00BF343D" w:rsidRPr="00701087" w:rsidRDefault="00BF343D" w:rsidP="008B1906">
      <w:pPr>
        <w:pStyle w:val="NoSpacing"/>
        <w:jc w:val="both"/>
        <w:rPr>
          <w:i/>
          <w:iCs/>
          <w:color w:val="000000"/>
        </w:rPr>
      </w:pPr>
    </w:p>
    <w:p w:rsidR="00BF343D" w:rsidRPr="00701087" w:rsidRDefault="00BF343D" w:rsidP="008B1906">
      <w:pPr>
        <w:pStyle w:val="NoSpacing"/>
        <w:jc w:val="both"/>
        <w:rPr>
          <w:b/>
          <w:bCs/>
          <w:color w:val="000000"/>
        </w:rPr>
      </w:pPr>
      <w:r w:rsidRPr="00701087">
        <w:rPr>
          <w:color w:val="000000"/>
        </w:rPr>
        <w:t xml:space="preserve">Адрес электронной почты: </w:t>
      </w:r>
      <w:hyperlink r:id="rId16" w:history="1">
        <w:r w:rsidRPr="00701087">
          <w:rPr>
            <w:rStyle w:val="Hyperlink"/>
            <w:b/>
            <w:bCs/>
            <w:color w:val="000000"/>
            <w:lang w:val="en-US"/>
          </w:rPr>
          <w:t>glavavr</w:t>
        </w:r>
        <w:r w:rsidRPr="00701087">
          <w:rPr>
            <w:rStyle w:val="Hyperlink"/>
            <w:b/>
            <w:bCs/>
            <w:color w:val="000000"/>
          </w:rPr>
          <w:t>@</w:t>
        </w:r>
        <w:r w:rsidRPr="00701087">
          <w:rPr>
            <w:rStyle w:val="Hyperlink"/>
            <w:b/>
            <w:bCs/>
            <w:color w:val="000000"/>
            <w:lang w:val="en-US"/>
          </w:rPr>
          <w:t>vvol</w:t>
        </w:r>
        <w:r w:rsidRPr="00701087">
          <w:rPr>
            <w:rStyle w:val="Hyperlink"/>
            <w:b/>
            <w:bCs/>
            <w:color w:val="000000"/>
          </w:rPr>
          <w:t>.</w:t>
        </w:r>
        <w:r w:rsidRPr="00701087">
          <w:rPr>
            <w:rStyle w:val="Hyperlink"/>
            <w:b/>
            <w:bCs/>
            <w:color w:val="000000"/>
            <w:lang w:val="en-US"/>
          </w:rPr>
          <w:t>tv</w:t>
        </w:r>
        <w:r w:rsidRPr="00701087">
          <w:rPr>
            <w:rStyle w:val="Hyperlink"/>
            <w:b/>
            <w:bCs/>
            <w:color w:val="000000"/>
          </w:rPr>
          <w:t>с</w:t>
        </w:r>
        <w:r w:rsidRPr="00701087">
          <w:rPr>
            <w:rStyle w:val="Hyperlink"/>
            <w:b/>
            <w:bCs/>
            <w:color w:val="000000"/>
            <w:lang w:val="en-US"/>
          </w:rPr>
          <w:t>om</w:t>
        </w:r>
        <w:r w:rsidRPr="00701087">
          <w:rPr>
            <w:rStyle w:val="Hyperlink"/>
            <w:b/>
            <w:bCs/>
            <w:color w:val="000000"/>
          </w:rPr>
          <w:t>.</w:t>
        </w:r>
        <w:r w:rsidRPr="00701087">
          <w:rPr>
            <w:rStyle w:val="Hyperlink"/>
            <w:b/>
            <w:bCs/>
            <w:color w:val="000000"/>
            <w:lang w:val="en-US"/>
          </w:rPr>
          <w:t>ru</w:t>
        </w:r>
      </w:hyperlink>
      <w:r w:rsidRPr="00701087">
        <w:rPr>
          <w:b/>
          <w:bCs/>
          <w:color w:val="000000"/>
        </w:rPr>
        <w:t>,</w:t>
      </w:r>
      <w:r w:rsidRPr="00701087">
        <w:rPr>
          <w:color w:val="000000"/>
        </w:rPr>
        <w:t xml:space="preserve">  </w:t>
      </w:r>
      <w:hyperlink r:id="rId17" w:history="1">
        <w:r w:rsidRPr="00701087">
          <w:rPr>
            <w:rStyle w:val="Hyperlink"/>
            <w:b/>
            <w:bCs/>
            <w:color w:val="000000"/>
            <w:lang w:val="en-US"/>
          </w:rPr>
          <w:t>vrkyi</w:t>
        </w:r>
        <w:r w:rsidRPr="00701087">
          <w:rPr>
            <w:rStyle w:val="Hyperlink"/>
            <w:b/>
            <w:bCs/>
            <w:color w:val="000000"/>
          </w:rPr>
          <w:t>@</w:t>
        </w:r>
        <w:r w:rsidRPr="00701087">
          <w:rPr>
            <w:rStyle w:val="Hyperlink"/>
            <w:b/>
            <w:bCs/>
            <w:color w:val="000000"/>
            <w:lang w:val="en-US"/>
          </w:rPr>
          <w:t>yandex</w:t>
        </w:r>
        <w:r w:rsidRPr="00701087">
          <w:rPr>
            <w:rStyle w:val="Hyperlink"/>
            <w:b/>
            <w:bCs/>
            <w:color w:val="000000"/>
          </w:rPr>
          <w:t>.</w:t>
        </w:r>
        <w:r w:rsidRPr="00701087">
          <w:rPr>
            <w:rStyle w:val="Hyperlink"/>
            <w:b/>
            <w:bCs/>
            <w:color w:val="000000"/>
            <w:lang w:val="en-US"/>
          </w:rPr>
          <w:t>ru</w:t>
        </w:r>
      </w:hyperlink>
      <w:r w:rsidRPr="00701087">
        <w:rPr>
          <w:b/>
          <w:bCs/>
          <w:color w:val="000000"/>
        </w:rPr>
        <w:t>.</w:t>
      </w:r>
    </w:p>
    <w:p w:rsidR="00BF343D" w:rsidRPr="00701087" w:rsidRDefault="00BF343D" w:rsidP="008B1906">
      <w:pPr>
        <w:pStyle w:val="NoSpacing"/>
        <w:jc w:val="both"/>
        <w:rPr>
          <w:color w:val="000000"/>
        </w:rPr>
      </w:pPr>
    </w:p>
    <w:p w:rsidR="00BF343D" w:rsidRPr="00701087" w:rsidRDefault="00BF343D" w:rsidP="008B1906">
      <w:pPr>
        <w:pStyle w:val="NoSpacing"/>
        <w:jc w:val="both"/>
        <w:rPr>
          <w:color w:val="000000"/>
        </w:rPr>
      </w:pPr>
      <w:r w:rsidRPr="00701087">
        <w:rPr>
          <w:color w:val="000000"/>
        </w:rPr>
        <w:t xml:space="preserve">Сайт муниципального образования  «Вышневолоцкий район» в информационно-телекоммуникационной сети Интернет: </w:t>
      </w:r>
      <w:hyperlink r:id="rId18" w:history="1">
        <w:r w:rsidRPr="00701087">
          <w:rPr>
            <w:rStyle w:val="Hyperlink"/>
            <w:b/>
            <w:bCs/>
            <w:color w:val="000000"/>
            <w:lang w:val="en-US"/>
          </w:rPr>
          <w:t>www</w:t>
        </w:r>
        <w:r w:rsidRPr="00701087">
          <w:rPr>
            <w:rStyle w:val="Hyperlink"/>
            <w:b/>
            <w:bCs/>
            <w:color w:val="000000"/>
          </w:rPr>
          <w:t>.</w:t>
        </w:r>
        <w:r w:rsidRPr="00701087">
          <w:rPr>
            <w:rStyle w:val="Hyperlink"/>
            <w:b/>
            <w:bCs/>
            <w:color w:val="000000"/>
            <w:lang w:val="en-US"/>
          </w:rPr>
          <w:t>v</w:t>
        </w:r>
        <w:r w:rsidRPr="00701087">
          <w:rPr>
            <w:rStyle w:val="Hyperlink"/>
            <w:b/>
            <w:bCs/>
            <w:color w:val="000000"/>
          </w:rPr>
          <w:t>-</w:t>
        </w:r>
        <w:r w:rsidRPr="00701087">
          <w:rPr>
            <w:rStyle w:val="Hyperlink"/>
            <w:b/>
            <w:bCs/>
            <w:color w:val="000000"/>
            <w:lang w:val="en-US"/>
          </w:rPr>
          <w:t>volok</w:t>
        </w:r>
        <w:r w:rsidRPr="00701087">
          <w:rPr>
            <w:rStyle w:val="Hyperlink"/>
            <w:b/>
            <w:bCs/>
            <w:color w:val="000000"/>
          </w:rPr>
          <w:t>.</w:t>
        </w:r>
        <w:r w:rsidRPr="00701087">
          <w:rPr>
            <w:rStyle w:val="Hyperlink"/>
            <w:b/>
            <w:bCs/>
            <w:color w:val="000000"/>
            <w:lang w:val="en-US"/>
          </w:rPr>
          <w:t>ru</w:t>
        </w:r>
      </w:hyperlink>
    </w:p>
    <w:p w:rsidR="00BF343D" w:rsidRPr="00701087" w:rsidRDefault="00BF343D" w:rsidP="008B1906">
      <w:pPr>
        <w:pStyle w:val="NoSpacing"/>
        <w:jc w:val="both"/>
        <w:rPr>
          <w:color w:val="000000"/>
        </w:rPr>
      </w:pPr>
      <w:r w:rsidRPr="00701087">
        <w:rPr>
          <w:color w:val="000000"/>
        </w:rPr>
        <w:t xml:space="preserve">Контактные телефоны: </w:t>
      </w:r>
    </w:p>
    <w:p w:rsidR="00BF343D" w:rsidRPr="003830FC" w:rsidRDefault="00BF343D" w:rsidP="008B1906">
      <w:pPr>
        <w:pStyle w:val="NoSpacing"/>
        <w:jc w:val="both"/>
      </w:pPr>
      <w:r w:rsidRPr="00701087">
        <w:rPr>
          <w:color w:val="000000"/>
        </w:rPr>
        <w:t>Заместитель главы администрации Вышневолоцкого района 8(48233) 5-32</w:t>
      </w:r>
      <w:r w:rsidRPr="003830FC">
        <w:t>-35</w:t>
      </w:r>
    </w:p>
    <w:p w:rsidR="00BF343D" w:rsidRPr="003830FC" w:rsidRDefault="00BF343D" w:rsidP="008B1906">
      <w:pPr>
        <w:pStyle w:val="NoSpacing"/>
        <w:jc w:val="both"/>
      </w:pPr>
      <w:r w:rsidRPr="003830FC">
        <w:t>Прием граждан по личным вопросам заместителем главы администрации Вышневолоцкого района: Вторник с 09:00 – 12:00.</w:t>
      </w:r>
    </w:p>
    <w:p w:rsidR="00BF343D" w:rsidRPr="003830FC" w:rsidRDefault="00BF343D" w:rsidP="008B1906">
      <w:pPr>
        <w:pStyle w:val="NoSpacing"/>
        <w:jc w:val="both"/>
      </w:pPr>
      <w:r w:rsidRPr="003830FC">
        <w:t>Руководитель Комитета по управлению имуществом, земельным отношениям, архитектуре и градостроительству администрации Вышневолоцкого района 8 (48233) 6-14-57</w:t>
      </w:r>
    </w:p>
    <w:p w:rsidR="00BF343D" w:rsidRPr="003830FC" w:rsidRDefault="00BF343D" w:rsidP="008B1906">
      <w:pPr>
        <w:pStyle w:val="NoSpacing"/>
        <w:jc w:val="both"/>
        <w:rPr>
          <w:i/>
          <w:iCs/>
        </w:rPr>
      </w:pPr>
      <w:r w:rsidRPr="003830FC">
        <w:t>Специалисты Комитета по управлению имуществом, земельным отношениям, архитектуре и градостроительству администрации Вышневолоцкого района 8(48233) 6-20-84</w:t>
      </w:r>
    </w:p>
    <w:p w:rsidR="00BF343D" w:rsidRPr="003830FC" w:rsidRDefault="00BF343D" w:rsidP="008B1906">
      <w:pPr>
        <w:pStyle w:val="NoSpacing"/>
        <w:jc w:val="both"/>
      </w:pPr>
      <w:r w:rsidRPr="003830FC">
        <w:t>График приема граждан:</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536"/>
      </w:tblGrid>
      <w:tr w:rsidR="00BF343D" w:rsidRPr="003830FC">
        <w:tc>
          <w:tcPr>
            <w:tcW w:w="5387" w:type="dxa"/>
          </w:tcPr>
          <w:p w:rsidR="00BF343D" w:rsidRPr="003830FC" w:rsidRDefault="00BF343D" w:rsidP="001D4AA1">
            <w:pPr>
              <w:pStyle w:val="NoSpacing"/>
              <w:jc w:val="both"/>
            </w:pPr>
            <w:r w:rsidRPr="003830FC">
              <w:t>График приема граждан</w:t>
            </w:r>
          </w:p>
        </w:tc>
        <w:tc>
          <w:tcPr>
            <w:tcW w:w="4536" w:type="dxa"/>
          </w:tcPr>
          <w:p w:rsidR="00BF343D" w:rsidRPr="003830FC" w:rsidRDefault="00BF343D" w:rsidP="001D4AA1">
            <w:pPr>
              <w:pStyle w:val="NoSpacing"/>
              <w:jc w:val="both"/>
            </w:pPr>
            <w:r w:rsidRPr="003830FC">
              <w:t>Время приема</w:t>
            </w:r>
          </w:p>
        </w:tc>
      </w:tr>
      <w:tr w:rsidR="00BF343D" w:rsidRPr="003830FC">
        <w:tc>
          <w:tcPr>
            <w:tcW w:w="5387" w:type="dxa"/>
          </w:tcPr>
          <w:p w:rsidR="00BF343D" w:rsidRPr="003830FC" w:rsidRDefault="00BF343D" w:rsidP="001D4AA1">
            <w:pPr>
              <w:pStyle w:val="NoSpacing"/>
              <w:jc w:val="both"/>
            </w:pPr>
            <w:r w:rsidRPr="003830FC">
              <w:t>Понедельник, Вторник, Среда, Четверг</w:t>
            </w:r>
          </w:p>
          <w:p w:rsidR="00BF343D" w:rsidRPr="003830FC" w:rsidRDefault="00BF343D" w:rsidP="001D4AA1">
            <w:pPr>
              <w:pStyle w:val="NoSpacing"/>
              <w:jc w:val="both"/>
            </w:pPr>
            <w:r w:rsidRPr="003830FC">
              <w:tab/>
            </w:r>
          </w:p>
          <w:p w:rsidR="00BF343D" w:rsidRPr="003830FC" w:rsidRDefault="00BF343D" w:rsidP="001D4AA1">
            <w:pPr>
              <w:pStyle w:val="NoSpacing"/>
              <w:jc w:val="both"/>
            </w:pPr>
            <w:r w:rsidRPr="003830FC">
              <w:t xml:space="preserve">                                       </w:t>
            </w:r>
          </w:p>
          <w:p w:rsidR="00BF343D" w:rsidRPr="003830FC" w:rsidRDefault="00BF343D" w:rsidP="001D4AA1">
            <w:pPr>
              <w:pStyle w:val="NoSpacing"/>
              <w:jc w:val="both"/>
            </w:pPr>
          </w:p>
          <w:p w:rsidR="00BF343D" w:rsidRPr="003830FC" w:rsidRDefault="00BF343D" w:rsidP="001D4AA1">
            <w:pPr>
              <w:pStyle w:val="NoSpacing"/>
              <w:jc w:val="both"/>
            </w:pPr>
            <w:r w:rsidRPr="003830FC">
              <w:t>Пятница</w:t>
            </w:r>
          </w:p>
        </w:tc>
        <w:tc>
          <w:tcPr>
            <w:tcW w:w="4536" w:type="dxa"/>
          </w:tcPr>
          <w:p w:rsidR="00BF343D" w:rsidRPr="003830FC" w:rsidRDefault="00BF343D" w:rsidP="001D4AA1">
            <w:pPr>
              <w:pStyle w:val="NoSpacing"/>
              <w:jc w:val="both"/>
            </w:pPr>
            <w:r w:rsidRPr="003830FC">
              <w:t xml:space="preserve">с 08-00 до 12-00, </w:t>
            </w:r>
          </w:p>
          <w:p w:rsidR="00BF343D" w:rsidRPr="003830FC" w:rsidRDefault="00BF343D" w:rsidP="001D4AA1">
            <w:pPr>
              <w:pStyle w:val="NoSpacing"/>
              <w:jc w:val="both"/>
            </w:pPr>
            <w:r w:rsidRPr="003830FC">
              <w:t>с 12-48 до 17-00.</w:t>
            </w:r>
          </w:p>
          <w:p w:rsidR="00BF343D" w:rsidRPr="003830FC" w:rsidRDefault="00BF343D" w:rsidP="001D4AA1">
            <w:pPr>
              <w:pStyle w:val="NoSpacing"/>
              <w:jc w:val="both"/>
            </w:pPr>
          </w:p>
          <w:p w:rsidR="00BF343D" w:rsidRPr="003830FC" w:rsidRDefault="00BF343D" w:rsidP="001D4AA1">
            <w:pPr>
              <w:pStyle w:val="NoSpacing"/>
              <w:jc w:val="both"/>
            </w:pPr>
            <w:r w:rsidRPr="003830FC">
              <w:t xml:space="preserve">С 08-00 до 12-00, </w:t>
            </w:r>
          </w:p>
          <w:p w:rsidR="00BF343D" w:rsidRPr="003830FC" w:rsidRDefault="00BF343D" w:rsidP="001D4AA1">
            <w:pPr>
              <w:pStyle w:val="NoSpacing"/>
              <w:jc w:val="both"/>
            </w:pPr>
            <w:r w:rsidRPr="003830FC">
              <w:t>с 12-48 до 16-00</w:t>
            </w:r>
          </w:p>
          <w:p w:rsidR="00BF343D" w:rsidRPr="003830FC" w:rsidRDefault="00BF343D" w:rsidP="001D4AA1">
            <w:pPr>
              <w:pStyle w:val="NoSpacing"/>
              <w:jc w:val="both"/>
            </w:pPr>
          </w:p>
        </w:tc>
      </w:tr>
      <w:tr w:rsidR="00BF343D" w:rsidRPr="003830FC">
        <w:trPr>
          <w:trHeight w:val="269"/>
        </w:trPr>
        <w:tc>
          <w:tcPr>
            <w:tcW w:w="5387" w:type="dxa"/>
          </w:tcPr>
          <w:p w:rsidR="00BF343D" w:rsidRPr="003830FC" w:rsidRDefault="00BF343D" w:rsidP="001D4AA1">
            <w:pPr>
              <w:pStyle w:val="NoSpacing"/>
              <w:jc w:val="both"/>
            </w:pPr>
            <w:r w:rsidRPr="003830FC">
              <w:t>Суббота, Воскресенье</w:t>
            </w:r>
          </w:p>
        </w:tc>
        <w:tc>
          <w:tcPr>
            <w:tcW w:w="4536" w:type="dxa"/>
          </w:tcPr>
          <w:p w:rsidR="00BF343D" w:rsidRPr="003830FC" w:rsidRDefault="00BF343D" w:rsidP="001D4AA1">
            <w:pPr>
              <w:pStyle w:val="NoSpacing"/>
              <w:jc w:val="both"/>
            </w:pPr>
            <w:r w:rsidRPr="003830FC">
              <w:t>Выходной</w:t>
            </w:r>
          </w:p>
        </w:tc>
      </w:tr>
    </w:tbl>
    <w:p w:rsidR="00BF343D" w:rsidRPr="003830FC" w:rsidRDefault="00BF343D" w:rsidP="008B1906">
      <w:pPr>
        <w:pStyle w:val="NoSpacing"/>
        <w:jc w:val="center"/>
        <w:rPr>
          <w:b/>
          <w:bCs/>
          <w:highlight w:val="yellow"/>
        </w:rPr>
      </w:pPr>
    </w:p>
    <w:p w:rsidR="00BF343D" w:rsidRPr="0043206C" w:rsidRDefault="00BF343D" w:rsidP="008B1906">
      <w:pPr>
        <w:pStyle w:val="NoSpacing"/>
        <w:jc w:val="center"/>
        <w:rPr>
          <w:b/>
          <w:bCs/>
        </w:rPr>
      </w:pPr>
      <w:r w:rsidRPr="0043206C">
        <w:rPr>
          <w:b/>
          <w:bCs/>
        </w:rPr>
        <w:t>Информация о месте нахождения и графике работы структурных подразделений территориальных органов, участвующих в предоставлении муниципальной услуги</w:t>
      </w:r>
    </w:p>
    <w:p w:rsidR="00BF343D" w:rsidRPr="0043206C" w:rsidRDefault="00BF343D" w:rsidP="008B1906">
      <w:pPr>
        <w:pStyle w:val="NoSpacing"/>
        <w:jc w:val="both"/>
      </w:pPr>
      <w:r w:rsidRPr="0043206C">
        <w:t xml:space="preserve">Вышневолоцкий филиал ГАУ «МФЦ»: </w:t>
      </w:r>
      <w:r w:rsidRPr="0043206C">
        <w:rPr>
          <w:i/>
          <w:iCs/>
        </w:rPr>
        <w:t xml:space="preserve">171163, Тверская область, г. Вышний Волочек, ул. Московская, д. 9. </w:t>
      </w:r>
      <w:r w:rsidRPr="0043206C">
        <w:t>Контактные телефоны:</w:t>
      </w:r>
    </w:p>
    <w:p w:rsidR="00BF343D" w:rsidRPr="0043206C" w:rsidRDefault="00BF343D" w:rsidP="008B1906">
      <w:pPr>
        <w:pStyle w:val="NoSpacing"/>
        <w:jc w:val="both"/>
      </w:pPr>
      <w:r w:rsidRPr="0043206C">
        <w:t>Заведующий филиалом: 8 (48233) 5-34-46</w:t>
      </w:r>
    </w:p>
    <w:p w:rsidR="00BF343D" w:rsidRPr="0043206C" w:rsidRDefault="00BF343D" w:rsidP="008B1906">
      <w:pPr>
        <w:pStyle w:val="NoSpacing"/>
        <w:jc w:val="both"/>
        <w:rPr>
          <w:b/>
          <w:bCs/>
        </w:rPr>
      </w:pPr>
      <w:r w:rsidRPr="0043206C">
        <w:t xml:space="preserve">Администратор               </w:t>
      </w:r>
      <w:r w:rsidRPr="0043206C">
        <w:rPr>
          <w:rStyle w:val="Strong"/>
        </w:rPr>
        <w:t>8 (48233) 5-34-46</w:t>
      </w:r>
      <w:r w:rsidRPr="0043206C">
        <w:rPr>
          <w:b/>
          <w:bCs/>
        </w:rPr>
        <w:t> </w:t>
      </w:r>
    </w:p>
    <w:p w:rsidR="00BF343D" w:rsidRPr="0043206C" w:rsidRDefault="00BF343D" w:rsidP="008B1906">
      <w:pPr>
        <w:pStyle w:val="NoSpacing"/>
        <w:jc w:val="both"/>
      </w:pPr>
      <w:r w:rsidRPr="0043206C">
        <w:t xml:space="preserve">Режим работы: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4821"/>
      </w:tblGrid>
      <w:tr w:rsidR="00BF343D" w:rsidRPr="0043206C">
        <w:tc>
          <w:tcPr>
            <w:tcW w:w="5068" w:type="dxa"/>
          </w:tcPr>
          <w:p w:rsidR="00BF343D" w:rsidRPr="0043206C" w:rsidRDefault="00BF343D" w:rsidP="001D4AA1">
            <w:pPr>
              <w:pStyle w:val="NoSpacing"/>
              <w:jc w:val="both"/>
            </w:pPr>
            <w:r w:rsidRPr="0043206C">
              <w:t>Понедельник, вторник,</w:t>
            </w:r>
          </w:p>
          <w:p w:rsidR="00BF343D" w:rsidRPr="0043206C" w:rsidRDefault="00BF343D" w:rsidP="001D4AA1">
            <w:pPr>
              <w:pStyle w:val="NoSpacing"/>
              <w:jc w:val="both"/>
            </w:pPr>
            <w:r w:rsidRPr="0043206C">
              <w:t> четверг, пятница </w:t>
            </w:r>
          </w:p>
        </w:tc>
        <w:tc>
          <w:tcPr>
            <w:tcW w:w="4821" w:type="dxa"/>
          </w:tcPr>
          <w:p w:rsidR="00BF343D" w:rsidRPr="0043206C" w:rsidRDefault="00BF343D" w:rsidP="001D4AA1">
            <w:pPr>
              <w:pStyle w:val="NoSpacing"/>
              <w:jc w:val="both"/>
            </w:pPr>
            <w:r w:rsidRPr="0043206C">
              <w:t>С 8.00 час.  До 18.00 час.</w:t>
            </w:r>
          </w:p>
          <w:p w:rsidR="00BF343D" w:rsidRPr="0043206C" w:rsidRDefault="00BF343D" w:rsidP="001D4AA1">
            <w:pPr>
              <w:pStyle w:val="NoSpacing"/>
              <w:jc w:val="both"/>
            </w:pPr>
            <w:r w:rsidRPr="0043206C">
              <w:t>Без перерыва на обед</w:t>
            </w:r>
          </w:p>
        </w:tc>
      </w:tr>
      <w:tr w:rsidR="00BF343D" w:rsidRPr="0043206C">
        <w:tc>
          <w:tcPr>
            <w:tcW w:w="5068" w:type="dxa"/>
          </w:tcPr>
          <w:p w:rsidR="00BF343D" w:rsidRPr="0043206C" w:rsidRDefault="00BF343D" w:rsidP="001D4AA1">
            <w:pPr>
              <w:pStyle w:val="NoSpacing"/>
              <w:jc w:val="both"/>
            </w:pPr>
            <w:r w:rsidRPr="0043206C">
              <w:t>Среда</w:t>
            </w:r>
          </w:p>
        </w:tc>
        <w:tc>
          <w:tcPr>
            <w:tcW w:w="4821" w:type="dxa"/>
          </w:tcPr>
          <w:p w:rsidR="00BF343D" w:rsidRPr="0043206C" w:rsidRDefault="00BF343D" w:rsidP="001D4AA1">
            <w:pPr>
              <w:pStyle w:val="NoSpacing"/>
              <w:jc w:val="both"/>
            </w:pPr>
            <w:r w:rsidRPr="0043206C">
              <w:t>С 10.00 до 20.00</w:t>
            </w:r>
          </w:p>
          <w:p w:rsidR="00BF343D" w:rsidRPr="0043206C" w:rsidRDefault="00BF343D" w:rsidP="001D4AA1">
            <w:pPr>
              <w:pStyle w:val="NoSpacing"/>
              <w:jc w:val="both"/>
            </w:pPr>
            <w:r w:rsidRPr="0043206C">
              <w:t>Без перерыва на обед</w:t>
            </w:r>
          </w:p>
        </w:tc>
      </w:tr>
      <w:tr w:rsidR="00BF343D" w:rsidRPr="0043206C">
        <w:tc>
          <w:tcPr>
            <w:tcW w:w="5068" w:type="dxa"/>
          </w:tcPr>
          <w:p w:rsidR="00BF343D" w:rsidRPr="0043206C" w:rsidRDefault="00BF343D" w:rsidP="001D4AA1">
            <w:pPr>
              <w:pStyle w:val="NoSpacing"/>
              <w:jc w:val="both"/>
            </w:pPr>
            <w:r w:rsidRPr="0043206C">
              <w:t>Суббота</w:t>
            </w:r>
          </w:p>
        </w:tc>
        <w:tc>
          <w:tcPr>
            <w:tcW w:w="4821" w:type="dxa"/>
          </w:tcPr>
          <w:p w:rsidR="00BF343D" w:rsidRPr="0043206C" w:rsidRDefault="00BF343D" w:rsidP="001D4AA1">
            <w:pPr>
              <w:pStyle w:val="NoSpacing"/>
              <w:jc w:val="both"/>
            </w:pPr>
            <w:r w:rsidRPr="0043206C">
              <w:t>С 9.00 час.  До 14.00 час.</w:t>
            </w:r>
          </w:p>
          <w:p w:rsidR="00BF343D" w:rsidRPr="0043206C" w:rsidRDefault="00BF343D" w:rsidP="001D4AA1">
            <w:pPr>
              <w:pStyle w:val="NoSpacing"/>
              <w:jc w:val="both"/>
            </w:pPr>
            <w:r w:rsidRPr="0043206C">
              <w:t>Без перерыва на обед</w:t>
            </w:r>
          </w:p>
        </w:tc>
      </w:tr>
      <w:tr w:rsidR="00BF343D" w:rsidRPr="003830FC">
        <w:tc>
          <w:tcPr>
            <w:tcW w:w="5068" w:type="dxa"/>
          </w:tcPr>
          <w:p w:rsidR="00BF343D" w:rsidRPr="0043206C" w:rsidRDefault="00BF343D" w:rsidP="001D4AA1">
            <w:pPr>
              <w:pStyle w:val="NoSpacing"/>
              <w:jc w:val="both"/>
            </w:pPr>
            <w:r w:rsidRPr="0043206C">
              <w:t>Воскресенье</w:t>
            </w:r>
          </w:p>
        </w:tc>
        <w:tc>
          <w:tcPr>
            <w:tcW w:w="4821" w:type="dxa"/>
          </w:tcPr>
          <w:p w:rsidR="00BF343D" w:rsidRPr="003830FC" w:rsidRDefault="00BF343D" w:rsidP="001D4AA1">
            <w:pPr>
              <w:pStyle w:val="NoSpacing"/>
              <w:jc w:val="both"/>
            </w:pPr>
            <w:r w:rsidRPr="0043206C">
              <w:t>Выходной</w:t>
            </w:r>
          </w:p>
        </w:tc>
      </w:tr>
    </w:tbl>
    <w:p w:rsidR="00BF343D" w:rsidRPr="003830FC" w:rsidRDefault="00BF343D" w:rsidP="0054154D">
      <w:pPr>
        <w:pStyle w:val="ConsPlusNormal"/>
        <w:ind w:firstLine="627"/>
        <w:jc w:val="right"/>
        <w:rPr>
          <w:rFonts w:ascii="Times New Roman" w:hAnsi="Times New Roman" w:cs="Times New Roman"/>
          <w:sz w:val="24"/>
          <w:szCs w:val="24"/>
        </w:rPr>
      </w:pPr>
    </w:p>
    <w:p w:rsidR="00BF343D" w:rsidRPr="003830FC" w:rsidRDefault="00BF343D" w:rsidP="0054154D">
      <w:pPr>
        <w:jc w:val="both"/>
      </w:pPr>
    </w:p>
    <w:p w:rsidR="00BF343D" w:rsidRPr="003830FC" w:rsidRDefault="00BF343D" w:rsidP="0054154D">
      <w:pPr>
        <w:pStyle w:val="ConsPlusNormal"/>
        <w:ind w:firstLine="0"/>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Default="00BF343D" w:rsidP="0054154D">
      <w:pPr>
        <w:pStyle w:val="ConsPlusNormal"/>
        <w:ind w:firstLine="627"/>
        <w:jc w:val="right"/>
        <w:rPr>
          <w:rFonts w:ascii="Times New Roman" w:hAnsi="Times New Roman" w:cs="Times New Roman"/>
          <w:sz w:val="24"/>
          <w:szCs w:val="24"/>
        </w:rPr>
      </w:pPr>
    </w:p>
    <w:p w:rsidR="00BF343D" w:rsidRPr="003830FC" w:rsidRDefault="00BF343D" w:rsidP="0054154D">
      <w:pPr>
        <w:pStyle w:val="ConsPlusNormal"/>
        <w:ind w:firstLine="627"/>
        <w:jc w:val="right"/>
        <w:rPr>
          <w:rFonts w:ascii="Times New Roman" w:hAnsi="Times New Roman" w:cs="Times New Roman"/>
          <w:sz w:val="18"/>
          <w:szCs w:val="18"/>
        </w:rPr>
      </w:pPr>
      <w:r w:rsidRPr="003830FC">
        <w:rPr>
          <w:rFonts w:ascii="Times New Roman" w:hAnsi="Times New Roman" w:cs="Times New Roman"/>
          <w:sz w:val="18"/>
          <w:szCs w:val="18"/>
        </w:rPr>
        <w:t>Приложение 2</w:t>
      </w:r>
    </w:p>
    <w:p w:rsidR="00BF343D" w:rsidRPr="003830FC" w:rsidRDefault="00BF343D" w:rsidP="0054154D">
      <w:pPr>
        <w:jc w:val="right"/>
        <w:rPr>
          <w:sz w:val="18"/>
          <w:szCs w:val="18"/>
        </w:rPr>
      </w:pPr>
      <w:r w:rsidRPr="003830FC">
        <w:rPr>
          <w:sz w:val="18"/>
          <w:szCs w:val="18"/>
        </w:rPr>
        <w:t xml:space="preserve">к административному регламенту </w:t>
      </w:r>
    </w:p>
    <w:p w:rsidR="00BF343D" w:rsidRPr="003830FC" w:rsidRDefault="00BF343D" w:rsidP="0054154D">
      <w:pPr>
        <w:jc w:val="right"/>
        <w:rPr>
          <w:sz w:val="18"/>
          <w:szCs w:val="18"/>
        </w:rPr>
      </w:pPr>
      <w:r w:rsidRPr="003830FC">
        <w:rPr>
          <w:sz w:val="18"/>
          <w:szCs w:val="18"/>
        </w:rPr>
        <w:t xml:space="preserve">по предоставлению муниципальной услуги </w:t>
      </w:r>
    </w:p>
    <w:p w:rsidR="00BF343D" w:rsidRPr="003830FC" w:rsidRDefault="00BF343D" w:rsidP="00AF0A1E">
      <w:pPr>
        <w:jc w:val="right"/>
        <w:rPr>
          <w:color w:val="333333"/>
          <w:sz w:val="18"/>
          <w:szCs w:val="18"/>
          <w:shd w:val="clear" w:color="auto" w:fill="FFFFFF"/>
        </w:rPr>
      </w:pPr>
      <w:r>
        <w:rPr>
          <w:sz w:val="18"/>
          <w:szCs w:val="18"/>
        </w:rPr>
        <w:t>«</w:t>
      </w:r>
      <w:r w:rsidRPr="003830FC">
        <w:rPr>
          <w:sz w:val="18"/>
          <w:szCs w:val="18"/>
        </w:rPr>
        <w:t xml:space="preserve">Направление </w:t>
      </w:r>
      <w:r w:rsidRPr="003830FC">
        <w:rPr>
          <w:color w:val="333333"/>
          <w:sz w:val="18"/>
          <w:szCs w:val="18"/>
          <w:shd w:val="clear" w:color="auto" w:fill="FFFFFF"/>
        </w:rPr>
        <w:t xml:space="preserve"> уведомления о соответствии </w:t>
      </w:r>
      <w:r>
        <w:rPr>
          <w:color w:val="333333"/>
          <w:sz w:val="18"/>
          <w:szCs w:val="18"/>
          <w:shd w:val="clear" w:color="auto" w:fill="FFFFFF"/>
        </w:rPr>
        <w:t xml:space="preserve">(несоответствии) </w:t>
      </w:r>
      <w:r w:rsidRPr="003830FC">
        <w:rPr>
          <w:color w:val="333333"/>
          <w:sz w:val="18"/>
          <w:szCs w:val="18"/>
          <w:shd w:val="clear" w:color="auto" w:fill="FFFFFF"/>
        </w:rPr>
        <w:t>указанных в уведомлении</w:t>
      </w:r>
    </w:p>
    <w:p w:rsidR="00BF343D" w:rsidRPr="003830FC" w:rsidRDefault="00BF343D" w:rsidP="00AF0A1E">
      <w:pPr>
        <w:jc w:val="center"/>
        <w:rPr>
          <w:color w:val="333333"/>
          <w:sz w:val="18"/>
          <w:szCs w:val="18"/>
          <w:shd w:val="clear" w:color="auto" w:fill="FFFFFF"/>
        </w:rPr>
      </w:pPr>
      <w:r w:rsidRPr="003830FC">
        <w:rPr>
          <w:color w:val="333333"/>
          <w:sz w:val="18"/>
          <w:szCs w:val="18"/>
          <w:shd w:val="clear" w:color="auto" w:fill="FFFFFF"/>
        </w:rPr>
        <w:t xml:space="preserve">                                                                                                                                      о планируемом строительстве параметров объекта </w:t>
      </w:r>
    </w:p>
    <w:p w:rsidR="00BF343D" w:rsidRPr="003830FC" w:rsidRDefault="00BF343D" w:rsidP="00AF0A1E">
      <w:pPr>
        <w:jc w:val="right"/>
        <w:rPr>
          <w:color w:val="333333"/>
          <w:sz w:val="18"/>
          <w:szCs w:val="18"/>
          <w:shd w:val="clear" w:color="auto" w:fill="FFFFFF"/>
        </w:rPr>
      </w:pPr>
      <w:r w:rsidRPr="003830FC">
        <w:rPr>
          <w:color w:val="333333"/>
          <w:sz w:val="18"/>
          <w:szCs w:val="18"/>
          <w:shd w:val="clear" w:color="auto" w:fill="FFFFFF"/>
        </w:rPr>
        <w:t>индивидуального жилищного строительства или садового дома</w:t>
      </w:r>
    </w:p>
    <w:p w:rsidR="00BF343D" w:rsidRPr="003830FC" w:rsidRDefault="00BF343D" w:rsidP="00AF0A1E">
      <w:pPr>
        <w:jc w:val="right"/>
        <w:rPr>
          <w:color w:val="333333"/>
          <w:sz w:val="18"/>
          <w:szCs w:val="18"/>
          <w:shd w:val="clear" w:color="auto" w:fill="FFFFFF"/>
        </w:rPr>
      </w:pPr>
      <w:r w:rsidRPr="003830FC">
        <w:rPr>
          <w:color w:val="333333"/>
          <w:sz w:val="18"/>
          <w:szCs w:val="18"/>
          <w:shd w:val="clear" w:color="auto" w:fill="FFFFFF"/>
        </w:rPr>
        <w:t xml:space="preserve"> установленным параметрам и допустимости размещения</w:t>
      </w:r>
    </w:p>
    <w:p w:rsidR="00BF343D" w:rsidRPr="003830FC" w:rsidRDefault="00BF343D" w:rsidP="00AF0A1E">
      <w:pPr>
        <w:jc w:val="right"/>
        <w:rPr>
          <w:color w:val="333333"/>
          <w:sz w:val="18"/>
          <w:szCs w:val="18"/>
          <w:shd w:val="clear" w:color="auto" w:fill="FFFFFF"/>
        </w:rPr>
      </w:pPr>
      <w:r w:rsidRPr="003830FC">
        <w:rPr>
          <w:color w:val="333333"/>
          <w:sz w:val="18"/>
          <w:szCs w:val="18"/>
          <w:shd w:val="clear" w:color="auto" w:fill="FFFFFF"/>
        </w:rPr>
        <w:t xml:space="preserve"> объекта индивидуального жилищного строительства </w:t>
      </w:r>
    </w:p>
    <w:p w:rsidR="00BF343D" w:rsidRPr="003830FC" w:rsidRDefault="00BF343D" w:rsidP="00AF0A1E">
      <w:pPr>
        <w:jc w:val="right"/>
        <w:rPr>
          <w:color w:val="333333"/>
          <w:sz w:val="18"/>
          <w:szCs w:val="18"/>
          <w:shd w:val="clear" w:color="auto" w:fill="FFFFFF"/>
        </w:rPr>
      </w:pPr>
      <w:r w:rsidRPr="003830FC">
        <w:rPr>
          <w:color w:val="333333"/>
          <w:sz w:val="18"/>
          <w:szCs w:val="18"/>
          <w:shd w:val="clear" w:color="auto" w:fill="FFFFFF"/>
        </w:rPr>
        <w:t>или садового дома на земельном участке</w:t>
      </w:r>
      <w:r>
        <w:rPr>
          <w:color w:val="333333"/>
          <w:sz w:val="18"/>
          <w:szCs w:val="18"/>
          <w:shd w:val="clear" w:color="auto" w:fill="FFFFFF"/>
        </w:rPr>
        <w:t>».</w:t>
      </w:r>
    </w:p>
    <w:p w:rsidR="00BF343D" w:rsidRPr="003830FC" w:rsidRDefault="00BF343D" w:rsidP="0054154D">
      <w:pPr>
        <w:jc w:val="center"/>
        <w:rPr>
          <w:b/>
          <w:bCs/>
        </w:rPr>
      </w:pPr>
    </w:p>
    <w:p w:rsidR="00BF343D" w:rsidRDefault="00BF343D" w:rsidP="00C1799A">
      <w:pPr>
        <w:jc w:val="center"/>
        <w:rPr>
          <w:b/>
          <w:bCs/>
        </w:rPr>
      </w:pPr>
    </w:p>
    <w:p w:rsidR="00BF343D" w:rsidRPr="003830FC" w:rsidRDefault="00BF343D" w:rsidP="00C1799A">
      <w:pPr>
        <w:jc w:val="center"/>
        <w:rPr>
          <w:b/>
          <w:bCs/>
        </w:rPr>
      </w:pPr>
      <w:r w:rsidRPr="003830FC">
        <w:rPr>
          <w:b/>
          <w:bCs/>
        </w:rPr>
        <w:t xml:space="preserve">Блок-схема последовательности действий при </w:t>
      </w:r>
    </w:p>
    <w:p w:rsidR="00BF343D" w:rsidRPr="003830FC" w:rsidRDefault="00BF343D" w:rsidP="00C1799A">
      <w:pPr>
        <w:jc w:val="center"/>
        <w:rPr>
          <w:b/>
          <w:bCs/>
        </w:rPr>
      </w:pPr>
      <w:r w:rsidRPr="003830FC">
        <w:rPr>
          <w:b/>
          <w:bCs/>
        </w:rPr>
        <w:t>предоставлении муниципальной услуги</w:t>
      </w:r>
    </w:p>
    <w:p w:rsidR="00BF343D" w:rsidRDefault="00BF343D" w:rsidP="00C1799A">
      <w:pPr>
        <w:spacing w:line="240" w:lineRule="exact"/>
      </w:pPr>
    </w:p>
    <w:p w:rsidR="00BF343D" w:rsidRDefault="00BF343D" w:rsidP="00C1799A">
      <w:pPr>
        <w:spacing w:line="240" w:lineRule="exact"/>
      </w:pPr>
      <w:r>
        <w:rPr>
          <w:noProof/>
        </w:rPr>
        <w:pict>
          <v:shapetype id="_x0000_t32" coordsize="21600,21600" o:spt="32" o:oned="t" path="m,l21600,21600e" filled="f">
            <v:path arrowok="t" fillok="f" o:connecttype="none"/>
            <o:lock v:ext="edit" shapetype="t"/>
          </v:shapetype>
          <v:shape id="_x0000_s1026" type="#_x0000_t32" style="position:absolute;margin-left:-36.3pt;margin-top:7.95pt;width:4.8pt;height:263.3pt;z-index:251664896" o:connectortype="straight"/>
        </w:pict>
      </w:r>
      <w:r>
        <w:rPr>
          <w:noProof/>
        </w:rPr>
        <w:pict>
          <v:shape id="_x0000_s1027" type="#_x0000_t32" style="position:absolute;margin-left:-36.3pt;margin-top:7.95pt;width:484.05pt;height:4.15pt;z-index:251663872" o:connectortype="straight"/>
        </w:pict>
      </w:r>
    </w:p>
    <w:p w:rsidR="00BF343D" w:rsidRDefault="00BF343D" w:rsidP="00C1799A">
      <w:pPr>
        <w:spacing w:line="240" w:lineRule="exact"/>
      </w:pPr>
      <w:r>
        <w:rPr>
          <w:noProof/>
        </w:rPr>
        <w:pict>
          <v:shape id="_x0000_s1028" type="#_x0000_t32" style="position:absolute;margin-left:447.75pt;margin-top:.1pt;width:2.75pt;height:163.6pt;z-index:251665920" o:connectortype="straight">
            <v:stroke endarrow="block"/>
          </v:shape>
        </w:pict>
      </w:r>
    </w:p>
    <w:p w:rsidR="00BF343D" w:rsidRPr="003830FC" w:rsidRDefault="00BF343D" w:rsidP="00C1799A">
      <w:pPr>
        <w:spacing w:line="240" w:lineRule="exact"/>
      </w:pPr>
    </w:p>
    <w:p w:rsidR="00BF343D" w:rsidRPr="003830FC" w:rsidRDefault="00BF343D" w:rsidP="00C1799A">
      <w:pPr>
        <w:autoSpaceDE w:val="0"/>
        <w:autoSpaceDN w:val="0"/>
        <w:adjustRightInd w:val="0"/>
        <w:ind w:left="-567"/>
        <w:jc w:val="center"/>
        <w:outlineLvl w:val="0"/>
        <w:rPr>
          <w:b/>
          <w:bCs/>
          <w:noProof/>
          <w:color w:val="FF0000"/>
        </w:rPr>
      </w:pPr>
      <w:r>
        <w:rPr>
          <w:noProof/>
        </w:rPr>
        <w:pict>
          <v:oval id="_x0000_s1029" style="position:absolute;left:0;text-align:left;margin-left:39.15pt;margin-top:5.45pt;width:356.55pt;height:57.6pt;z-index:251638272">
            <v:textbox style="mso-next-textbox:#_x0000_s1029">
              <w:txbxContent>
                <w:p w:rsidR="00BF343D" w:rsidRPr="007D170F" w:rsidRDefault="00BF343D" w:rsidP="00C1799A">
                  <w:pPr>
                    <w:jc w:val="center"/>
                    <w:rPr>
                      <w:sz w:val="18"/>
                      <w:szCs w:val="18"/>
                    </w:rPr>
                  </w:pPr>
                  <w:r>
                    <w:rPr>
                      <w:sz w:val="18"/>
                      <w:szCs w:val="18"/>
                    </w:rPr>
                    <w:t>Направление уведомления о  планируемом строительстве или реконструкции объекта индивидуального жилищного строительства или садового дома</w:t>
                  </w:r>
                </w:p>
              </w:txbxContent>
            </v:textbox>
          </v:oval>
        </w:pict>
      </w:r>
    </w:p>
    <w:p w:rsidR="00BF343D" w:rsidRPr="003830FC" w:rsidRDefault="00BF343D" w:rsidP="00C1799A">
      <w:pPr>
        <w:tabs>
          <w:tab w:val="left" w:pos="-540"/>
        </w:tabs>
        <w:ind w:right="-25"/>
        <w:jc w:val="center"/>
        <w:rPr>
          <w:b/>
          <w:bCs/>
        </w:rPr>
      </w:pPr>
    </w:p>
    <w:p w:rsidR="00BF343D" w:rsidRPr="003830FC" w:rsidRDefault="00BF343D" w:rsidP="00C1799A">
      <w:pPr>
        <w:tabs>
          <w:tab w:val="left" w:pos="-540"/>
        </w:tabs>
        <w:ind w:right="-25"/>
        <w:jc w:val="center"/>
        <w:rPr>
          <w:b/>
          <w:bCs/>
        </w:rPr>
      </w:pPr>
    </w:p>
    <w:p w:rsidR="00BF343D" w:rsidRPr="003830FC" w:rsidRDefault="00BF343D" w:rsidP="00C1799A">
      <w:pPr>
        <w:tabs>
          <w:tab w:val="left" w:pos="-540"/>
        </w:tabs>
        <w:ind w:right="-25"/>
        <w:jc w:val="center"/>
      </w:pPr>
    </w:p>
    <w:p w:rsidR="00BF343D" w:rsidRPr="003830FC" w:rsidRDefault="00BF343D" w:rsidP="00C1799A">
      <w:pPr>
        <w:shd w:val="clear" w:color="auto" w:fill="FFFFFF"/>
        <w:autoSpaceDE w:val="0"/>
        <w:autoSpaceDN w:val="0"/>
        <w:adjustRightInd w:val="0"/>
        <w:jc w:val="both"/>
      </w:pPr>
    </w:p>
    <w:p w:rsidR="00BF343D" w:rsidRPr="003830FC" w:rsidRDefault="00BF343D" w:rsidP="00C1799A">
      <w:pPr>
        <w:shd w:val="clear" w:color="auto" w:fill="FFFFFF"/>
        <w:autoSpaceDE w:val="0"/>
        <w:autoSpaceDN w:val="0"/>
        <w:adjustRightInd w:val="0"/>
        <w:jc w:val="both"/>
      </w:pPr>
      <w:r>
        <w:rPr>
          <w:noProof/>
        </w:rPr>
        <w:pict>
          <v:line id="_x0000_s1030" style="position:absolute;left:0;text-align:left;z-index:251646464" from="414pt,2.8pt" to="414.05pt,67.4pt">
            <v:stroke endarrow="block"/>
          </v:line>
        </w:pict>
      </w:r>
      <w:r>
        <w:rPr>
          <w:noProof/>
        </w:rPr>
        <w:pict>
          <v:line id="_x0000_s1031" style="position:absolute;left:0;text-align:left;z-index:251641344" from="79.3pt,2.4pt" to="80.15pt,23.5pt">
            <v:stroke endarrow="block"/>
          </v:line>
        </w:pict>
      </w:r>
      <w:r>
        <w:rPr>
          <w:noProof/>
        </w:rPr>
        <w:pict>
          <v:line id="_x0000_s1032" style="position:absolute;left:0;text-align:left;z-index:251640320" from="81pt,2.8pt" to="414pt,2.8pt"/>
        </w:pict>
      </w:r>
    </w:p>
    <w:p w:rsidR="00BF343D" w:rsidRPr="003830FC" w:rsidRDefault="00BF343D" w:rsidP="00C1799A">
      <w:pPr>
        <w:shd w:val="clear" w:color="auto" w:fill="FFFFFF"/>
        <w:autoSpaceDE w:val="0"/>
        <w:autoSpaceDN w:val="0"/>
        <w:adjustRightInd w:val="0"/>
        <w:jc w:val="both"/>
      </w:pPr>
      <w:r>
        <w:rPr>
          <w:noProof/>
        </w:rPr>
        <w:pict>
          <v:rect id="_x0000_s1033" style="position:absolute;left:0;text-align:left;margin-left:41.6pt;margin-top:10.85pt;width:255.4pt;height:21.9pt;z-index:251647488">
            <v:textbox style="mso-next-textbox:#_x0000_s1033">
              <w:txbxContent>
                <w:p w:rsidR="00BF343D" w:rsidRPr="007D170F" w:rsidRDefault="00BF343D" w:rsidP="00C1799A">
                  <w:pPr>
                    <w:jc w:val="center"/>
                    <w:rPr>
                      <w:sz w:val="18"/>
                      <w:szCs w:val="18"/>
                    </w:rPr>
                  </w:pPr>
                  <w:r>
                    <w:rPr>
                      <w:sz w:val="18"/>
                      <w:szCs w:val="18"/>
                    </w:rPr>
                    <w:t xml:space="preserve">Администрация Вышневолоцкого района </w:t>
                  </w:r>
                </w:p>
              </w:txbxContent>
            </v:textbox>
          </v:rect>
        </w:pict>
      </w:r>
      <w:r>
        <w:rPr>
          <w:noProof/>
        </w:rPr>
        <w:pict>
          <v:line id="_x0000_s1034" style="position:absolute;left:0;text-align:left;z-index:251642368" from="125.15pt,6.7pt" to="125.15pt,6.7pt"/>
        </w:pict>
      </w:r>
    </w:p>
    <w:p w:rsidR="00BF343D" w:rsidRPr="003830FC" w:rsidRDefault="00BF343D" w:rsidP="00C1799A">
      <w:pPr>
        <w:shd w:val="clear" w:color="auto" w:fill="FFFFFF"/>
        <w:autoSpaceDE w:val="0"/>
        <w:autoSpaceDN w:val="0"/>
        <w:adjustRightInd w:val="0"/>
        <w:jc w:val="both"/>
      </w:pPr>
    </w:p>
    <w:p w:rsidR="00BF343D" w:rsidRPr="003830FC" w:rsidRDefault="00BF343D" w:rsidP="00C1799A">
      <w:pPr>
        <w:shd w:val="clear" w:color="auto" w:fill="FFFFFF"/>
        <w:autoSpaceDE w:val="0"/>
        <w:autoSpaceDN w:val="0"/>
        <w:adjustRightInd w:val="0"/>
        <w:jc w:val="both"/>
      </w:pPr>
      <w:r>
        <w:rPr>
          <w:noProof/>
        </w:rPr>
        <w:pict>
          <v:line id="_x0000_s1035" style="position:absolute;left:0;text-align:left;z-index:251654656" from="175.6pt,7.45pt" to="175.6pt,22.9pt">
            <v:stroke endarrow="block"/>
          </v:line>
        </w:pict>
      </w:r>
      <w:r>
        <w:rPr>
          <w:noProof/>
        </w:rPr>
        <w:pict>
          <v:line id="_x0000_s1036" style="position:absolute;left:0;text-align:left;flip:x y;z-index:251657728" from="297pt,7.45pt" to="333pt,120.05pt">
            <v:stroke endarrow="block"/>
          </v:line>
        </w:pict>
      </w:r>
    </w:p>
    <w:p w:rsidR="00BF343D" w:rsidRPr="003830FC" w:rsidRDefault="00BF343D" w:rsidP="00C1799A">
      <w:pPr>
        <w:shd w:val="clear" w:color="auto" w:fill="FFFFFF"/>
        <w:autoSpaceDE w:val="0"/>
        <w:autoSpaceDN w:val="0"/>
        <w:adjustRightInd w:val="0"/>
        <w:jc w:val="both"/>
      </w:pPr>
      <w:r>
        <w:rPr>
          <w:noProof/>
        </w:rPr>
        <w:pict>
          <v:rect id="_x0000_s1037" style="position:absolute;left:0;text-align:left;margin-left:66.9pt;margin-top:10.25pt;width:194.35pt;height:18.7pt;z-index:251643392">
            <v:textbox style="mso-next-textbox:#_x0000_s1037">
              <w:txbxContent>
                <w:p w:rsidR="00BF343D" w:rsidRPr="007D170F" w:rsidRDefault="00BF343D" w:rsidP="00C1799A">
                  <w:pPr>
                    <w:jc w:val="center"/>
                    <w:rPr>
                      <w:sz w:val="18"/>
                      <w:szCs w:val="18"/>
                    </w:rPr>
                  </w:pPr>
                  <w:r>
                    <w:rPr>
                      <w:sz w:val="18"/>
                      <w:szCs w:val="18"/>
                    </w:rPr>
                    <w:t>Проверка представленных документов</w:t>
                  </w:r>
                </w:p>
              </w:txbxContent>
            </v:textbox>
          </v:rect>
        </w:pict>
      </w:r>
      <w:r>
        <w:rPr>
          <w:noProof/>
        </w:rPr>
        <w:pict>
          <v:rect id="_x0000_s1038" style="position:absolute;left:0;text-align:left;margin-left:333pt;margin-top:15.55pt;width:135pt;height:18.75pt;z-index:251639296">
            <v:textbox style="mso-next-textbox:#_x0000_s1038">
              <w:txbxContent>
                <w:p w:rsidR="00BF343D" w:rsidRPr="007D170F" w:rsidRDefault="00BF343D" w:rsidP="00C1799A">
                  <w:pPr>
                    <w:jc w:val="center"/>
                    <w:rPr>
                      <w:sz w:val="18"/>
                      <w:szCs w:val="18"/>
                    </w:rPr>
                  </w:pPr>
                  <w:r w:rsidRPr="007D170F">
                    <w:rPr>
                      <w:sz w:val="18"/>
                      <w:szCs w:val="18"/>
                    </w:rPr>
                    <w:t>Филиал ГАУ «МФЦ»</w:t>
                  </w:r>
                </w:p>
              </w:txbxContent>
            </v:textbox>
          </v:rect>
        </w:pict>
      </w:r>
    </w:p>
    <w:p w:rsidR="00BF343D" w:rsidRPr="003830FC" w:rsidRDefault="00BF343D" w:rsidP="00C1799A">
      <w:pPr>
        <w:shd w:val="clear" w:color="auto" w:fill="FFFFFF"/>
        <w:autoSpaceDE w:val="0"/>
        <w:autoSpaceDN w:val="0"/>
        <w:adjustRightInd w:val="0"/>
        <w:jc w:val="both"/>
      </w:pPr>
    </w:p>
    <w:p w:rsidR="00BF343D" w:rsidRPr="003830FC" w:rsidRDefault="00BF343D" w:rsidP="00C1799A">
      <w:pPr>
        <w:shd w:val="clear" w:color="auto" w:fill="FFFFFF"/>
        <w:autoSpaceDE w:val="0"/>
        <w:autoSpaceDN w:val="0"/>
        <w:adjustRightInd w:val="0"/>
        <w:jc w:val="both"/>
      </w:pPr>
      <w:r>
        <w:rPr>
          <w:noProof/>
        </w:rPr>
        <w:pict>
          <v:shape id="_x0000_s1039" type="#_x0000_t32" style="position:absolute;left:0;text-align:left;margin-left:218.45pt;margin-top:1.35pt;width:.95pt;height:52.9pt;z-index:251676160" o:connectortype="straight">
            <v:stroke endarrow="block"/>
          </v:shape>
        </w:pict>
      </w:r>
      <w:r>
        <w:rPr>
          <w:noProof/>
        </w:rPr>
        <w:pict>
          <v:shape id="_x0000_s1040" type="#_x0000_t32" style="position:absolute;left:0;text-align:left;margin-left:85.45pt;margin-top:1.35pt;width:.95pt;height:16.4pt;z-index:251666944" o:connectortype="straight">
            <v:stroke endarrow="block"/>
          </v:shape>
        </w:pict>
      </w:r>
      <w:r>
        <w:rPr>
          <w:noProof/>
        </w:rPr>
        <w:pict>
          <v:shape id="_x0000_s1041" type="#_x0000_t32" style="position:absolute;left:0;text-align:left;margin-left:489.2pt;margin-top:9pt;width:2.6pt;height:265.3pt;flip:y;z-index:251662848" o:connectortype="straight"/>
        </w:pict>
      </w:r>
      <w:r>
        <w:rPr>
          <w:noProof/>
        </w:rPr>
        <w:pict>
          <v:line id="_x0000_s1042" style="position:absolute;left:0;text-align:left;flip:x y;z-index:251659776" from="468pt,6.85pt" to="491.8pt,8pt">
            <v:stroke endarrow="block"/>
          </v:line>
        </w:pict>
      </w:r>
      <w:r>
        <w:rPr>
          <w:noProof/>
        </w:rPr>
        <w:pict>
          <v:line id="_x0000_s1043" style="position:absolute;left:0;text-align:left;z-index:251655680" from="395.7pt,9pt" to="395.7pt,24.2pt">
            <v:stroke endarrow="block"/>
          </v:line>
        </w:pict>
      </w:r>
    </w:p>
    <w:p w:rsidR="00BF343D" w:rsidRPr="003830FC" w:rsidRDefault="00BF343D" w:rsidP="00C1799A">
      <w:pPr>
        <w:shd w:val="clear" w:color="auto" w:fill="FFFFFF"/>
        <w:autoSpaceDE w:val="0"/>
        <w:autoSpaceDN w:val="0"/>
        <w:adjustRightInd w:val="0"/>
        <w:jc w:val="both"/>
      </w:pPr>
      <w:r>
        <w:rPr>
          <w:noProof/>
        </w:rPr>
        <w:pict>
          <v:rect id="Rectangle 8" o:spid="_x0000_s1044" style="position:absolute;left:0;text-align:left;margin-left:-22.3pt;margin-top:3.95pt;width:143.75pt;height:47.65pt;z-index:251660800;visibility:visible">
            <v:textbox>
              <w:txbxContent>
                <w:p w:rsidR="00BF343D" w:rsidRDefault="00BF343D" w:rsidP="00C1799A">
                  <w:pPr>
                    <w:jc w:val="center"/>
                    <w:rPr>
                      <w:sz w:val="18"/>
                      <w:szCs w:val="18"/>
                    </w:rPr>
                  </w:pPr>
                  <w:r>
                    <w:rPr>
                      <w:sz w:val="18"/>
                      <w:szCs w:val="18"/>
                    </w:rPr>
                    <w:t>Наличие оснований для возврата уведомления о планируемом строительстве заявителю</w:t>
                  </w:r>
                </w:p>
              </w:txbxContent>
            </v:textbox>
          </v:rect>
        </w:pict>
      </w:r>
      <w:r>
        <w:rPr>
          <w:noProof/>
        </w:rPr>
        <w:pict>
          <v:rect id="_x0000_s1045" style="position:absolute;left:0;text-align:left;margin-left:340.25pt;margin-top:7.5pt;width:112.7pt;height:32.95pt;z-index:251644416">
            <v:textbox style="mso-next-textbox:#_x0000_s1045">
              <w:txbxContent>
                <w:p w:rsidR="00BF343D" w:rsidRPr="007D170F" w:rsidRDefault="00BF343D" w:rsidP="00C1799A">
                  <w:pPr>
                    <w:jc w:val="center"/>
                    <w:rPr>
                      <w:sz w:val="18"/>
                      <w:szCs w:val="18"/>
                    </w:rPr>
                  </w:pPr>
                  <w:r w:rsidRPr="007D170F">
                    <w:rPr>
                      <w:sz w:val="18"/>
                      <w:szCs w:val="18"/>
                    </w:rPr>
                    <w:t>Прием</w:t>
                  </w:r>
                  <w:r>
                    <w:rPr>
                      <w:sz w:val="18"/>
                      <w:szCs w:val="18"/>
                    </w:rPr>
                    <w:t xml:space="preserve"> и регистрация документов</w:t>
                  </w:r>
                  <w:r w:rsidRPr="007D170F">
                    <w:rPr>
                      <w:sz w:val="18"/>
                      <w:szCs w:val="18"/>
                    </w:rPr>
                    <w:t xml:space="preserve"> </w:t>
                  </w:r>
                </w:p>
              </w:txbxContent>
            </v:textbox>
          </v:rect>
        </w:pict>
      </w:r>
      <w:r>
        <w:rPr>
          <w:noProof/>
        </w:rPr>
        <w:pict>
          <v:line id="_x0000_s1046" style="position:absolute;left:0;text-align:left;z-index:251645440" from="54pt,3.95pt" to="54pt,3.95pt">
            <v:stroke endarrow="block"/>
          </v:line>
        </w:pict>
      </w:r>
    </w:p>
    <w:p w:rsidR="00BF343D" w:rsidRPr="003830FC" w:rsidRDefault="00BF343D" w:rsidP="00C1799A">
      <w:pPr>
        <w:ind w:left="4959"/>
      </w:pPr>
    </w:p>
    <w:p w:rsidR="00BF343D" w:rsidRPr="003830FC" w:rsidRDefault="00BF343D" w:rsidP="00C1799A">
      <w:pPr>
        <w:ind w:left="4959"/>
      </w:pPr>
      <w:r>
        <w:rPr>
          <w:noProof/>
        </w:rPr>
        <w:pict>
          <v:rect id="_x0000_s1047" style="position:absolute;left:0;text-align:left;margin-left:147.6pt;margin-top:12.85pt;width:163.05pt;height:36.55pt;z-index:251648512">
            <v:textbox style="mso-next-textbox:#_x0000_s1047">
              <w:txbxContent>
                <w:p w:rsidR="00BF343D" w:rsidRPr="007D170F" w:rsidRDefault="00BF343D" w:rsidP="00C1799A">
                  <w:pPr>
                    <w:jc w:val="center"/>
                    <w:rPr>
                      <w:sz w:val="18"/>
                      <w:szCs w:val="18"/>
                    </w:rPr>
                  </w:pPr>
                  <w:r>
                    <w:rPr>
                      <w:sz w:val="18"/>
                      <w:szCs w:val="18"/>
                    </w:rPr>
                    <w:t>Направление межведомственных запросов, получение ответов на запросы</w:t>
                  </w:r>
                </w:p>
              </w:txbxContent>
            </v:textbox>
          </v:rect>
        </w:pict>
      </w:r>
    </w:p>
    <w:p w:rsidR="00BF343D" w:rsidRPr="003830FC" w:rsidRDefault="00BF343D" w:rsidP="00C1799A">
      <w:r>
        <w:rPr>
          <w:noProof/>
        </w:rPr>
        <w:pict>
          <v:shape id="_x0000_s1048" type="#_x0000_t32" style="position:absolute;margin-left:41.6pt;margin-top:10.2pt;width:0;height:18.1pt;z-index:251667968" o:connectortype="straight">
            <v:stroke endarrow="block"/>
          </v:shape>
        </w:pict>
      </w:r>
      <w:r>
        <w:rPr>
          <w:noProof/>
        </w:rPr>
        <w:pict>
          <v:line id="_x0000_s1049" style="position:absolute;flip:x;z-index:251656704" from="395.7pt,2.55pt" to="395.7pt,14.9pt">
            <v:stroke endarrow="block"/>
          </v:line>
        </w:pict>
      </w:r>
      <w:r w:rsidRPr="003830FC">
        <w:t xml:space="preserve">                                                              </w:t>
      </w:r>
    </w:p>
    <w:p w:rsidR="00BF343D" w:rsidRPr="003830FC" w:rsidRDefault="00BF343D" w:rsidP="00C1799A">
      <w:pPr>
        <w:tabs>
          <w:tab w:val="left" w:pos="2415"/>
        </w:tabs>
      </w:pPr>
      <w:r>
        <w:rPr>
          <w:noProof/>
        </w:rPr>
        <w:pict>
          <v:rect id="_x0000_s1050" style="position:absolute;margin-left:333pt;margin-top:2.25pt;width:119.95pt;height:43.25pt;z-index:251658752">
            <v:textbox style="mso-next-textbox:#_x0000_s1050">
              <w:txbxContent>
                <w:p w:rsidR="00BF343D" w:rsidRPr="007D170F" w:rsidRDefault="00BF343D" w:rsidP="00C1799A">
                  <w:pPr>
                    <w:jc w:val="center"/>
                    <w:rPr>
                      <w:sz w:val="18"/>
                      <w:szCs w:val="18"/>
                    </w:rPr>
                  </w:pPr>
                  <w:r>
                    <w:rPr>
                      <w:sz w:val="18"/>
                      <w:szCs w:val="18"/>
                    </w:rPr>
                    <w:t>Передача документов в Администрацию Вышневолоцкого района</w:t>
                  </w:r>
                </w:p>
              </w:txbxContent>
            </v:textbox>
          </v:rect>
        </w:pict>
      </w:r>
      <w:r w:rsidRPr="003830FC">
        <w:tab/>
      </w:r>
    </w:p>
    <w:p w:rsidR="00BF343D" w:rsidRPr="003830FC" w:rsidRDefault="00BF343D" w:rsidP="00C1799A">
      <w:pPr>
        <w:tabs>
          <w:tab w:val="left" w:pos="7187"/>
        </w:tabs>
      </w:pPr>
      <w:r>
        <w:rPr>
          <w:noProof/>
        </w:rPr>
        <w:pict>
          <v:rect id="Rectangle 17" o:spid="_x0000_s1051" style="position:absolute;margin-left:-39.5pt;margin-top:.7pt;width:158.45pt;height:36.15pt;z-index:251661824;visibility:visible">
            <v:textbox>
              <w:txbxContent>
                <w:p w:rsidR="00BF343D" w:rsidRDefault="00BF343D" w:rsidP="00C1799A">
                  <w:pPr>
                    <w:jc w:val="center"/>
                    <w:rPr>
                      <w:sz w:val="16"/>
                      <w:szCs w:val="16"/>
                    </w:rPr>
                  </w:pPr>
                  <w:r>
                    <w:rPr>
                      <w:sz w:val="16"/>
                      <w:szCs w:val="16"/>
                    </w:rPr>
                    <w:t>Возврат уведомления о планируемом строительстве заявителю либо передача в филиал  ГАУ «МФЦ»</w:t>
                  </w:r>
                </w:p>
                <w:p w:rsidR="00BF343D" w:rsidRDefault="00BF343D" w:rsidP="00C1799A">
                  <w:pPr>
                    <w:jc w:val="center"/>
                    <w:rPr>
                      <w:sz w:val="18"/>
                      <w:szCs w:val="18"/>
                    </w:rPr>
                  </w:pPr>
                </w:p>
              </w:txbxContent>
            </v:textbox>
          </v:rect>
        </w:pict>
      </w:r>
      <w:r>
        <w:rPr>
          <w:noProof/>
        </w:rPr>
        <w:pict>
          <v:shape id="_x0000_s1052" type="#_x0000_t32" style="position:absolute;margin-left:205.2pt;margin-top:8pt;width:0;height:44.35pt;z-index:251677184" o:connectortype="straight">
            <v:stroke endarrow="block"/>
          </v:shape>
        </w:pict>
      </w:r>
      <w:r w:rsidRPr="003830FC">
        <w:tab/>
      </w:r>
    </w:p>
    <w:p w:rsidR="00BF343D" w:rsidRPr="003830FC" w:rsidRDefault="00BF343D" w:rsidP="00C1799A"/>
    <w:p w:rsidR="00BF343D" w:rsidRPr="003830FC" w:rsidRDefault="00BF343D" w:rsidP="00C1799A"/>
    <w:p w:rsidR="00BF343D" w:rsidRPr="003830FC" w:rsidRDefault="00BF343D" w:rsidP="00C1799A">
      <w:pPr>
        <w:ind w:left="5103"/>
      </w:pPr>
      <w:r>
        <w:rPr>
          <w:noProof/>
        </w:rPr>
        <w:pict>
          <v:rect id="_x0000_s1053" style="position:absolute;left:0;text-align:left;margin-left:29.05pt;margin-top:10.95pt;width:209.75pt;height:41.4pt;z-index:251649536">
            <v:textbox style="mso-next-textbox:#_x0000_s1053">
              <w:txbxContent>
                <w:p w:rsidR="00BF343D" w:rsidRPr="007D170F" w:rsidRDefault="00BF343D" w:rsidP="00C1799A">
                  <w:pPr>
                    <w:jc w:val="center"/>
                    <w:rPr>
                      <w:sz w:val="18"/>
                      <w:szCs w:val="18"/>
                    </w:rPr>
                  </w:pPr>
                  <w:r>
                    <w:rPr>
                      <w:sz w:val="18"/>
                      <w:szCs w:val="18"/>
                    </w:rPr>
                    <w:t>Проверка  полного пакета документов, необходимых для принятия решения о предоставлении муниципальной услуги</w:t>
                  </w:r>
                </w:p>
              </w:txbxContent>
            </v:textbox>
          </v:rect>
        </w:pict>
      </w: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r>
        <w:rPr>
          <w:noProof/>
        </w:rPr>
        <w:pict>
          <v:shape id="_x0000_s1054" type="#_x0000_t32" style="position:absolute;left:0;text-align:left;margin-left:227.65pt;margin-top:10.95pt;width:.9pt;height:23.75pt;z-index:251670016" o:connectortype="straight">
            <v:stroke endarrow="block"/>
          </v:shape>
        </w:pict>
      </w:r>
      <w:r>
        <w:rPr>
          <w:noProof/>
        </w:rPr>
        <w:pict>
          <v:shape id="_x0000_s1055" type="#_x0000_t32" style="position:absolute;left:0;text-align:left;margin-left:85.45pt;margin-top:10.95pt;width:0;height:26.3pt;z-index:251668992" o:connectortype="straight">
            <v:stroke endarrow="block"/>
          </v:shape>
        </w:pict>
      </w:r>
    </w:p>
    <w:p w:rsidR="00BF343D" w:rsidRPr="003830FC" w:rsidRDefault="00BF343D" w:rsidP="00C1799A">
      <w:pPr>
        <w:ind w:left="5103"/>
      </w:pPr>
    </w:p>
    <w:p w:rsidR="00BF343D" w:rsidRPr="003830FC" w:rsidRDefault="00BF343D" w:rsidP="00C1799A">
      <w:pPr>
        <w:ind w:left="5103"/>
      </w:pPr>
      <w:r>
        <w:rPr>
          <w:noProof/>
        </w:rPr>
        <w:pict>
          <v:rect id="_x0000_s1056" style="position:absolute;left:0;text-align:left;margin-left:205.2pt;margin-top:7.1pt;width:165.5pt;height:68.85pt;z-index:251650560">
            <v:textbox style="mso-next-textbox:#_x0000_s1056">
              <w:txbxContent>
                <w:p w:rsidR="00BF343D" w:rsidRPr="007D170F" w:rsidRDefault="00BF343D" w:rsidP="00D55998">
                  <w:pPr>
                    <w:jc w:val="center"/>
                    <w:rPr>
                      <w:sz w:val="18"/>
                      <w:szCs w:val="18"/>
                    </w:rPr>
                  </w:pPr>
                  <w:r>
                    <w:rPr>
                      <w:sz w:val="18"/>
                      <w:szCs w:val="18"/>
                    </w:rPr>
                    <w:t>Подготовка уведомления о несоответствии указанных в  уведомлении о  планируемом строительстве</w:t>
                  </w:r>
                  <w:r w:rsidRPr="00D55998">
                    <w:rPr>
                      <w:sz w:val="18"/>
                      <w:szCs w:val="18"/>
                    </w:rPr>
                    <w:t xml:space="preserve"> </w:t>
                  </w:r>
                  <w:r>
                    <w:rPr>
                      <w:sz w:val="18"/>
                      <w:szCs w:val="18"/>
                    </w:rPr>
                    <w:t>параметров объекта индивидуального жилищного строительства или садового дома установленным параметрам</w:t>
                  </w:r>
                </w:p>
                <w:p w:rsidR="00BF343D" w:rsidRPr="007D170F" w:rsidRDefault="00BF343D" w:rsidP="00411E8F">
                  <w:pPr>
                    <w:jc w:val="center"/>
                    <w:rPr>
                      <w:sz w:val="18"/>
                      <w:szCs w:val="18"/>
                    </w:rPr>
                  </w:pPr>
                </w:p>
                <w:p w:rsidR="00BF343D" w:rsidRPr="00411E8F" w:rsidRDefault="00BF343D" w:rsidP="00411E8F"/>
              </w:txbxContent>
            </v:textbox>
          </v:rect>
        </w:pict>
      </w:r>
      <w:r>
        <w:rPr>
          <w:noProof/>
        </w:rPr>
        <w:pict>
          <v:rect id="_x0000_s1057" style="position:absolute;left:0;text-align:left;margin-left:-22.3pt;margin-top:9.65pt;width:164.65pt;height:71.45pt;z-index:251652608">
            <v:textbox style="mso-next-textbox:#_x0000_s1057">
              <w:txbxContent>
                <w:p w:rsidR="00BF343D" w:rsidRPr="007D170F" w:rsidRDefault="00BF343D" w:rsidP="00C1799A">
                  <w:pPr>
                    <w:jc w:val="center"/>
                    <w:rPr>
                      <w:sz w:val="18"/>
                      <w:szCs w:val="18"/>
                    </w:rPr>
                  </w:pPr>
                  <w:r>
                    <w:rPr>
                      <w:sz w:val="18"/>
                      <w:szCs w:val="18"/>
                    </w:rPr>
                    <w:t>Подготовка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
              </w:txbxContent>
            </v:textbox>
          </v:rect>
        </w:pict>
      </w: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r>
        <w:rPr>
          <w:noProof/>
        </w:rPr>
        <w:pict>
          <v:shape id="_x0000_s1058" type="#_x0000_t32" style="position:absolute;left:0;text-align:left;margin-left:489.2pt;margin-top:12.1pt;width:0;height:109.5pt;flip:y;z-index:251674112" o:connectortype="straight"/>
        </w:pict>
      </w:r>
      <w:r>
        <w:rPr>
          <w:noProof/>
        </w:rPr>
        <w:pict>
          <v:shape id="_x0000_s1059" type="#_x0000_t32" style="position:absolute;left:0;text-align:left;margin-left:302.4pt;margin-top:6.95pt;width:1.35pt;height:45.5pt;z-index:251672064" o:connectortype="straight">
            <v:stroke endarrow="block"/>
          </v:shape>
        </w:pict>
      </w:r>
      <w:r>
        <w:rPr>
          <w:noProof/>
        </w:rPr>
        <w:pict>
          <v:shape id="_x0000_s1060" type="#_x0000_t32" style="position:absolute;left:0;text-align:left;margin-left:74.45pt;margin-top:12.1pt;width:2.3pt;height:45.5pt;z-index:251671040" o:connectortype="straight">
            <v:stroke endarrow="block"/>
          </v:shape>
        </w:pict>
      </w: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r>
        <w:rPr>
          <w:noProof/>
        </w:rPr>
        <w:pict>
          <v:rect id="_x0000_s1061" style="position:absolute;left:0;text-align:left;margin-left:194.05pt;margin-top:11.05pt;width:216.85pt;height:61.85pt;z-index:251651584">
            <v:textbox style="mso-next-textbox:#_x0000_s1061">
              <w:txbxContent>
                <w:p w:rsidR="00BF343D" w:rsidRPr="007D170F" w:rsidRDefault="00BF343D" w:rsidP="00D55998">
                  <w:pPr>
                    <w:jc w:val="center"/>
                    <w:rPr>
                      <w:sz w:val="18"/>
                      <w:szCs w:val="18"/>
                    </w:rPr>
                  </w:pPr>
                  <w:r>
                    <w:rPr>
                      <w:sz w:val="18"/>
                      <w:szCs w:val="18"/>
                    </w:rPr>
                    <w:t>Направление  уведомления о несоответствии указанных в  уведомлении о  планируемом строительстве</w:t>
                  </w:r>
                  <w:r w:rsidRPr="00D55998">
                    <w:rPr>
                      <w:sz w:val="18"/>
                      <w:szCs w:val="18"/>
                    </w:rPr>
                    <w:t xml:space="preserve"> </w:t>
                  </w:r>
                  <w:r>
                    <w:rPr>
                      <w:sz w:val="18"/>
                      <w:szCs w:val="18"/>
                    </w:rPr>
                    <w:t>параметров объекта индивидуального жилищного строительства или садового дома установленным параметрам</w:t>
                  </w:r>
                </w:p>
                <w:p w:rsidR="00BF343D" w:rsidRPr="007D170F" w:rsidRDefault="00BF343D" w:rsidP="00411E8F">
                  <w:pPr>
                    <w:jc w:val="center"/>
                    <w:rPr>
                      <w:sz w:val="18"/>
                      <w:szCs w:val="18"/>
                    </w:rPr>
                  </w:pPr>
                </w:p>
                <w:p w:rsidR="00BF343D" w:rsidRPr="007D170F" w:rsidRDefault="00BF343D" w:rsidP="00C1799A">
                  <w:pPr>
                    <w:jc w:val="center"/>
                    <w:rPr>
                      <w:sz w:val="18"/>
                      <w:szCs w:val="18"/>
                    </w:rPr>
                  </w:pPr>
                </w:p>
              </w:txbxContent>
            </v:textbox>
          </v:rect>
        </w:pict>
      </w:r>
    </w:p>
    <w:p w:rsidR="00BF343D" w:rsidRPr="003830FC" w:rsidRDefault="00BF343D" w:rsidP="00C1799A">
      <w:pPr>
        <w:ind w:left="5103"/>
      </w:pPr>
      <w:r>
        <w:rPr>
          <w:noProof/>
        </w:rPr>
        <w:pict>
          <v:rect id="_x0000_s1062" style="position:absolute;left:0;text-align:left;margin-left:-39.5pt;margin-top:2.4pt;width:175.5pt;height:69.05pt;z-index:251653632">
            <v:textbox style="mso-next-textbox:#_x0000_s1062">
              <w:txbxContent>
                <w:p w:rsidR="00BF343D" w:rsidRPr="007D170F" w:rsidRDefault="00BF343D" w:rsidP="00D55998">
                  <w:pPr>
                    <w:jc w:val="center"/>
                    <w:rPr>
                      <w:sz w:val="18"/>
                      <w:szCs w:val="18"/>
                    </w:rPr>
                  </w:pPr>
                  <w:r>
                    <w:rPr>
                      <w:sz w:val="18"/>
                      <w:szCs w:val="18"/>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w:t>
                  </w:r>
                </w:p>
                <w:p w:rsidR="00BF343D" w:rsidRPr="007D170F" w:rsidRDefault="00BF343D" w:rsidP="00411E8F">
                  <w:pPr>
                    <w:jc w:val="center"/>
                    <w:rPr>
                      <w:sz w:val="18"/>
                      <w:szCs w:val="18"/>
                    </w:rPr>
                  </w:pPr>
                </w:p>
                <w:p w:rsidR="00BF343D" w:rsidRPr="00411E8F" w:rsidRDefault="00BF343D" w:rsidP="00411E8F"/>
              </w:txbxContent>
            </v:textbox>
          </v:rect>
        </w:pict>
      </w:r>
    </w:p>
    <w:p w:rsidR="00BF343D" w:rsidRPr="003830FC" w:rsidRDefault="00BF343D" w:rsidP="00C1799A">
      <w:pPr>
        <w:ind w:left="5103"/>
      </w:pPr>
      <w:r>
        <w:rPr>
          <w:noProof/>
        </w:rPr>
        <w:pict>
          <v:shape id="_x0000_s1063" type="#_x0000_t32" style="position:absolute;left:0;text-align:left;margin-left:410.9pt;margin-top:12.7pt;width:78.3pt;height:.5pt;z-index:251675136" o:connectortype="straight"/>
        </w:pict>
      </w:r>
    </w:p>
    <w:p w:rsidR="00BF343D" w:rsidRPr="003830FC" w:rsidRDefault="00BF343D" w:rsidP="00C1799A">
      <w:pPr>
        <w:ind w:left="5103"/>
      </w:pPr>
    </w:p>
    <w:p w:rsidR="00BF343D" w:rsidRPr="003830FC" w:rsidRDefault="00BF343D" w:rsidP="00C1799A">
      <w:pPr>
        <w:ind w:left="5103"/>
      </w:pPr>
    </w:p>
    <w:p w:rsidR="00BF343D" w:rsidRPr="003830FC" w:rsidRDefault="00BF343D" w:rsidP="00C1799A">
      <w:pPr>
        <w:ind w:left="5103"/>
      </w:pPr>
      <w:r>
        <w:rPr>
          <w:noProof/>
        </w:rPr>
        <w:pict>
          <v:shape id="_x0000_s1064" type="#_x0000_t32" style="position:absolute;left:0;text-align:left;margin-left:136pt;margin-top:11.2pt;width:353.2pt;height:1.4pt;flip:y;z-index:251673088" o:connectortype="straight"/>
        </w:pict>
      </w:r>
    </w:p>
    <w:p w:rsidR="00BF343D" w:rsidRPr="003830FC" w:rsidRDefault="00BF343D" w:rsidP="00C1799A">
      <w:pPr>
        <w:ind w:left="5103"/>
      </w:pPr>
    </w:p>
    <w:p w:rsidR="00BF343D" w:rsidRPr="003830FC" w:rsidRDefault="00BF343D" w:rsidP="00C1799A">
      <w:pPr>
        <w:ind w:left="5103"/>
      </w:pPr>
    </w:p>
    <w:sectPr w:rsidR="00BF343D" w:rsidRPr="003830FC" w:rsidSect="008F097C">
      <w:pgSz w:w="11906" w:h="16838"/>
      <w:pgMar w:top="397" w:right="851" w:bottom="45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30132E"/>
    <w:lvl w:ilvl="0">
      <w:numFmt w:val="bullet"/>
      <w:lvlText w:val="*"/>
      <w:lvlJc w:val="left"/>
    </w:lvl>
  </w:abstractNum>
  <w:abstractNum w:abstractNumId="1">
    <w:nsid w:val="0D094F00"/>
    <w:multiLevelType w:val="multilevel"/>
    <w:tmpl w:val="84D2FDDC"/>
    <w:lvl w:ilvl="0">
      <w:start w:val="2"/>
      <w:numFmt w:val="decimal"/>
      <w:lvlText w:val="%1"/>
      <w:lvlJc w:val="left"/>
      <w:pPr>
        <w:ind w:left="420" w:hanging="420"/>
      </w:pPr>
      <w:rPr>
        <w:rFonts w:hint="default"/>
      </w:rPr>
    </w:lvl>
    <w:lvl w:ilvl="1">
      <w:start w:val="15"/>
      <w:numFmt w:val="decimal"/>
      <w:lvlText w:val="%1.%2"/>
      <w:lvlJc w:val="left"/>
      <w:pPr>
        <w:ind w:left="7508"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1A93E67"/>
    <w:multiLevelType w:val="multilevel"/>
    <w:tmpl w:val="519ADA68"/>
    <w:lvl w:ilvl="0">
      <w:start w:val="2"/>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672BC5"/>
    <w:multiLevelType w:val="hybridMultilevel"/>
    <w:tmpl w:val="3ACAC58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0AC7047"/>
    <w:multiLevelType w:val="hybridMultilevel"/>
    <w:tmpl w:val="9BC20CF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22F69AF"/>
    <w:multiLevelType w:val="multilevel"/>
    <w:tmpl w:val="5ECE6B58"/>
    <w:lvl w:ilvl="0">
      <w:start w:val="2"/>
      <w:numFmt w:val="decimal"/>
      <w:lvlText w:val="%1."/>
      <w:lvlJc w:val="left"/>
      <w:pPr>
        <w:tabs>
          <w:tab w:val="num" w:pos="600"/>
        </w:tabs>
        <w:ind w:left="600" w:hanging="600"/>
      </w:pPr>
      <w:rPr>
        <w:rFonts w:hint="default"/>
      </w:rPr>
    </w:lvl>
    <w:lvl w:ilvl="1">
      <w:start w:val="14"/>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
    <w:nsid w:val="3DEA744C"/>
    <w:multiLevelType w:val="hybridMultilevel"/>
    <w:tmpl w:val="6A800868"/>
    <w:lvl w:ilvl="0" w:tplc="CD1414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44EC42A3"/>
    <w:multiLevelType w:val="multilevel"/>
    <w:tmpl w:val="4B1E1528"/>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7B2636E5"/>
    <w:multiLevelType w:val="multilevel"/>
    <w:tmpl w:val="F43089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lvlOverride w:ilvl="0">
      <w:lvl w:ilvl="0">
        <w:numFmt w:val="bullet"/>
        <w:lvlText w:val="-"/>
        <w:legacy w:legacy="1" w:legacySpace="0" w:legacyIndent="388"/>
        <w:lvlJc w:val="left"/>
        <w:rPr>
          <w:rFonts w:ascii="Times New Roman" w:hAnsi="Times New Roman" w:cs="Times New Roman" w:hint="default"/>
        </w:rPr>
      </w:lvl>
    </w:lvlOverride>
  </w:num>
  <w:num w:numId="2">
    <w:abstractNumId w:val="5"/>
  </w:num>
  <w:num w:numId="3">
    <w:abstractNumId w:val="1"/>
  </w:num>
  <w:num w:numId="4">
    <w:abstractNumId w:val="6"/>
  </w:num>
  <w:num w:numId="5">
    <w:abstractNumId w:val="8"/>
  </w:num>
  <w:num w:numId="6">
    <w:abstractNumId w:val="7"/>
  </w:num>
  <w:num w:numId="7">
    <w:abstractNumId w:val="2"/>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210F"/>
    <w:rsid w:val="00001339"/>
    <w:rsid w:val="00004C06"/>
    <w:rsid w:val="00005CF4"/>
    <w:rsid w:val="0000632B"/>
    <w:rsid w:val="0000724B"/>
    <w:rsid w:val="00011EF2"/>
    <w:rsid w:val="000157DC"/>
    <w:rsid w:val="00015D67"/>
    <w:rsid w:val="00016476"/>
    <w:rsid w:val="00016944"/>
    <w:rsid w:val="00024205"/>
    <w:rsid w:val="00025220"/>
    <w:rsid w:val="00025CAD"/>
    <w:rsid w:val="0002644A"/>
    <w:rsid w:val="00030134"/>
    <w:rsid w:val="000325DA"/>
    <w:rsid w:val="0003669B"/>
    <w:rsid w:val="00040ACE"/>
    <w:rsid w:val="00040BDE"/>
    <w:rsid w:val="000439CD"/>
    <w:rsid w:val="00045EE5"/>
    <w:rsid w:val="0004676F"/>
    <w:rsid w:val="000519B9"/>
    <w:rsid w:val="0005255A"/>
    <w:rsid w:val="00054B1D"/>
    <w:rsid w:val="00055841"/>
    <w:rsid w:val="0005624A"/>
    <w:rsid w:val="000567EE"/>
    <w:rsid w:val="0006091B"/>
    <w:rsid w:val="0006500F"/>
    <w:rsid w:val="00065970"/>
    <w:rsid w:val="0006691E"/>
    <w:rsid w:val="00066A2E"/>
    <w:rsid w:val="000702B4"/>
    <w:rsid w:val="000707A2"/>
    <w:rsid w:val="00071D3E"/>
    <w:rsid w:val="00072126"/>
    <w:rsid w:val="0007277C"/>
    <w:rsid w:val="00074986"/>
    <w:rsid w:val="00074A13"/>
    <w:rsid w:val="00075CAD"/>
    <w:rsid w:val="000818F4"/>
    <w:rsid w:val="00084DF5"/>
    <w:rsid w:val="00084FE8"/>
    <w:rsid w:val="00087106"/>
    <w:rsid w:val="00087879"/>
    <w:rsid w:val="00090009"/>
    <w:rsid w:val="00091B48"/>
    <w:rsid w:val="00092638"/>
    <w:rsid w:val="00094C2B"/>
    <w:rsid w:val="00095534"/>
    <w:rsid w:val="0009592E"/>
    <w:rsid w:val="000A0E4E"/>
    <w:rsid w:val="000A19CB"/>
    <w:rsid w:val="000A412D"/>
    <w:rsid w:val="000A4781"/>
    <w:rsid w:val="000A5828"/>
    <w:rsid w:val="000A6334"/>
    <w:rsid w:val="000A6BC8"/>
    <w:rsid w:val="000A7D84"/>
    <w:rsid w:val="000B22A1"/>
    <w:rsid w:val="000B267E"/>
    <w:rsid w:val="000B40E8"/>
    <w:rsid w:val="000B55E3"/>
    <w:rsid w:val="000B5C90"/>
    <w:rsid w:val="000B623B"/>
    <w:rsid w:val="000C26D8"/>
    <w:rsid w:val="000C3494"/>
    <w:rsid w:val="000C46D3"/>
    <w:rsid w:val="000C7C00"/>
    <w:rsid w:val="000D1E55"/>
    <w:rsid w:val="000D3E45"/>
    <w:rsid w:val="000D4C62"/>
    <w:rsid w:val="000D51D5"/>
    <w:rsid w:val="000D656E"/>
    <w:rsid w:val="000D6661"/>
    <w:rsid w:val="000D6DD1"/>
    <w:rsid w:val="000D71D3"/>
    <w:rsid w:val="000E17F1"/>
    <w:rsid w:val="000E4331"/>
    <w:rsid w:val="000E5686"/>
    <w:rsid w:val="000E5F39"/>
    <w:rsid w:val="000F2CF6"/>
    <w:rsid w:val="000F3310"/>
    <w:rsid w:val="000F4F5A"/>
    <w:rsid w:val="000F6A20"/>
    <w:rsid w:val="00101FAF"/>
    <w:rsid w:val="00103C4B"/>
    <w:rsid w:val="00104335"/>
    <w:rsid w:val="0011101C"/>
    <w:rsid w:val="00111D33"/>
    <w:rsid w:val="001127F0"/>
    <w:rsid w:val="00115642"/>
    <w:rsid w:val="00116D7E"/>
    <w:rsid w:val="0012673F"/>
    <w:rsid w:val="0013066F"/>
    <w:rsid w:val="00130C79"/>
    <w:rsid w:val="0013305B"/>
    <w:rsid w:val="00143380"/>
    <w:rsid w:val="001436BD"/>
    <w:rsid w:val="0014422C"/>
    <w:rsid w:val="00144E36"/>
    <w:rsid w:val="00146938"/>
    <w:rsid w:val="00146B44"/>
    <w:rsid w:val="00147211"/>
    <w:rsid w:val="00151B62"/>
    <w:rsid w:val="00151C84"/>
    <w:rsid w:val="00152B17"/>
    <w:rsid w:val="00153871"/>
    <w:rsid w:val="00153A46"/>
    <w:rsid w:val="00154E35"/>
    <w:rsid w:val="00157371"/>
    <w:rsid w:val="00157E94"/>
    <w:rsid w:val="001619BE"/>
    <w:rsid w:val="001632D6"/>
    <w:rsid w:val="001634BE"/>
    <w:rsid w:val="00164FDA"/>
    <w:rsid w:val="0016579F"/>
    <w:rsid w:val="00166177"/>
    <w:rsid w:val="0017062A"/>
    <w:rsid w:val="00173B96"/>
    <w:rsid w:val="001744B9"/>
    <w:rsid w:val="00174D5F"/>
    <w:rsid w:val="00176DAA"/>
    <w:rsid w:val="00177F87"/>
    <w:rsid w:val="00180418"/>
    <w:rsid w:val="00183743"/>
    <w:rsid w:val="00183B8B"/>
    <w:rsid w:val="00183C44"/>
    <w:rsid w:val="00183CAE"/>
    <w:rsid w:val="00183ECD"/>
    <w:rsid w:val="00184924"/>
    <w:rsid w:val="00186BFE"/>
    <w:rsid w:val="001901DC"/>
    <w:rsid w:val="00192351"/>
    <w:rsid w:val="001930C1"/>
    <w:rsid w:val="00194FD9"/>
    <w:rsid w:val="001952B2"/>
    <w:rsid w:val="00195518"/>
    <w:rsid w:val="001956C1"/>
    <w:rsid w:val="00195E06"/>
    <w:rsid w:val="00197574"/>
    <w:rsid w:val="001A0471"/>
    <w:rsid w:val="001A0DAE"/>
    <w:rsid w:val="001A24FD"/>
    <w:rsid w:val="001A4B99"/>
    <w:rsid w:val="001B387F"/>
    <w:rsid w:val="001B3A55"/>
    <w:rsid w:val="001B4951"/>
    <w:rsid w:val="001B540A"/>
    <w:rsid w:val="001B6430"/>
    <w:rsid w:val="001C2065"/>
    <w:rsid w:val="001C477D"/>
    <w:rsid w:val="001C4D83"/>
    <w:rsid w:val="001C6D95"/>
    <w:rsid w:val="001C79A9"/>
    <w:rsid w:val="001D0238"/>
    <w:rsid w:val="001D16FE"/>
    <w:rsid w:val="001D23E6"/>
    <w:rsid w:val="001D4584"/>
    <w:rsid w:val="001D4AA1"/>
    <w:rsid w:val="001D5261"/>
    <w:rsid w:val="001D545C"/>
    <w:rsid w:val="001D6804"/>
    <w:rsid w:val="001D6AC9"/>
    <w:rsid w:val="001D6AE3"/>
    <w:rsid w:val="001D7C2E"/>
    <w:rsid w:val="001D7DD1"/>
    <w:rsid w:val="001E091F"/>
    <w:rsid w:val="001E0F65"/>
    <w:rsid w:val="001E1A29"/>
    <w:rsid w:val="001E2933"/>
    <w:rsid w:val="001E6A88"/>
    <w:rsid w:val="001E77E4"/>
    <w:rsid w:val="001F228D"/>
    <w:rsid w:val="001F252B"/>
    <w:rsid w:val="001F3DE7"/>
    <w:rsid w:val="001F40CC"/>
    <w:rsid w:val="001F4200"/>
    <w:rsid w:val="001F48E2"/>
    <w:rsid w:val="001F7270"/>
    <w:rsid w:val="001F7CCD"/>
    <w:rsid w:val="00200170"/>
    <w:rsid w:val="00200AD6"/>
    <w:rsid w:val="00200D32"/>
    <w:rsid w:val="00200DD0"/>
    <w:rsid w:val="00200FF7"/>
    <w:rsid w:val="0020145F"/>
    <w:rsid w:val="002019FD"/>
    <w:rsid w:val="002049FD"/>
    <w:rsid w:val="002063FD"/>
    <w:rsid w:val="002068E9"/>
    <w:rsid w:val="00206AC5"/>
    <w:rsid w:val="0021077F"/>
    <w:rsid w:val="00212B36"/>
    <w:rsid w:val="002134AE"/>
    <w:rsid w:val="00214B37"/>
    <w:rsid w:val="00224B13"/>
    <w:rsid w:val="00227C48"/>
    <w:rsid w:val="0023363E"/>
    <w:rsid w:val="00233F8B"/>
    <w:rsid w:val="00235511"/>
    <w:rsid w:val="00235B26"/>
    <w:rsid w:val="0023778E"/>
    <w:rsid w:val="00240074"/>
    <w:rsid w:val="00240CE2"/>
    <w:rsid w:val="0024445C"/>
    <w:rsid w:val="00245B38"/>
    <w:rsid w:val="00251EE5"/>
    <w:rsid w:val="0025340E"/>
    <w:rsid w:val="00254978"/>
    <w:rsid w:val="00256343"/>
    <w:rsid w:val="00257C0C"/>
    <w:rsid w:val="002607C1"/>
    <w:rsid w:val="002617AF"/>
    <w:rsid w:val="0026182C"/>
    <w:rsid w:val="00263DB8"/>
    <w:rsid w:val="00263E05"/>
    <w:rsid w:val="00264033"/>
    <w:rsid w:val="00265BAF"/>
    <w:rsid w:val="002702B9"/>
    <w:rsid w:val="002716BD"/>
    <w:rsid w:val="00273822"/>
    <w:rsid w:val="00274E68"/>
    <w:rsid w:val="00275DED"/>
    <w:rsid w:val="00281928"/>
    <w:rsid w:val="002819DE"/>
    <w:rsid w:val="00290B3A"/>
    <w:rsid w:val="0029326F"/>
    <w:rsid w:val="00294D43"/>
    <w:rsid w:val="002A0D76"/>
    <w:rsid w:val="002A2DF9"/>
    <w:rsid w:val="002A4E8C"/>
    <w:rsid w:val="002A5AA5"/>
    <w:rsid w:val="002A667D"/>
    <w:rsid w:val="002A6AA2"/>
    <w:rsid w:val="002A7D09"/>
    <w:rsid w:val="002B0480"/>
    <w:rsid w:val="002B0552"/>
    <w:rsid w:val="002B2A4E"/>
    <w:rsid w:val="002B3287"/>
    <w:rsid w:val="002B433B"/>
    <w:rsid w:val="002B4B7D"/>
    <w:rsid w:val="002B5DE3"/>
    <w:rsid w:val="002B691B"/>
    <w:rsid w:val="002B7BC8"/>
    <w:rsid w:val="002C058C"/>
    <w:rsid w:val="002C2EB5"/>
    <w:rsid w:val="002C54A0"/>
    <w:rsid w:val="002C624D"/>
    <w:rsid w:val="002C74F7"/>
    <w:rsid w:val="002C7636"/>
    <w:rsid w:val="002D1401"/>
    <w:rsid w:val="002D2186"/>
    <w:rsid w:val="002D2546"/>
    <w:rsid w:val="002D4A34"/>
    <w:rsid w:val="002D5266"/>
    <w:rsid w:val="002D5C9A"/>
    <w:rsid w:val="002D6089"/>
    <w:rsid w:val="002E2699"/>
    <w:rsid w:val="002E3CE8"/>
    <w:rsid w:val="002E4E91"/>
    <w:rsid w:val="002E60F9"/>
    <w:rsid w:val="002E6B40"/>
    <w:rsid w:val="002E766D"/>
    <w:rsid w:val="002F0A3D"/>
    <w:rsid w:val="002F1B58"/>
    <w:rsid w:val="002F39BD"/>
    <w:rsid w:val="002F3F99"/>
    <w:rsid w:val="002F4325"/>
    <w:rsid w:val="002F474B"/>
    <w:rsid w:val="002F576C"/>
    <w:rsid w:val="002F5FFA"/>
    <w:rsid w:val="002F7E58"/>
    <w:rsid w:val="00300E0C"/>
    <w:rsid w:val="0030121F"/>
    <w:rsid w:val="00301856"/>
    <w:rsid w:val="00301CC6"/>
    <w:rsid w:val="00302985"/>
    <w:rsid w:val="003052D1"/>
    <w:rsid w:val="003053E2"/>
    <w:rsid w:val="00306F87"/>
    <w:rsid w:val="0030791F"/>
    <w:rsid w:val="003110A0"/>
    <w:rsid w:val="00311B4D"/>
    <w:rsid w:val="00315F45"/>
    <w:rsid w:val="003169AE"/>
    <w:rsid w:val="00316EC3"/>
    <w:rsid w:val="00321AFA"/>
    <w:rsid w:val="003230A4"/>
    <w:rsid w:val="00323754"/>
    <w:rsid w:val="00324BB4"/>
    <w:rsid w:val="00327143"/>
    <w:rsid w:val="00330658"/>
    <w:rsid w:val="00331033"/>
    <w:rsid w:val="00331CBE"/>
    <w:rsid w:val="00332707"/>
    <w:rsid w:val="0033454F"/>
    <w:rsid w:val="00335AD9"/>
    <w:rsid w:val="003408F4"/>
    <w:rsid w:val="00344EBF"/>
    <w:rsid w:val="0034589F"/>
    <w:rsid w:val="00346DC5"/>
    <w:rsid w:val="0035051D"/>
    <w:rsid w:val="0035093B"/>
    <w:rsid w:val="00351974"/>
    <w:rsid w:val="003526A9"/>
    <w:rsid w:val="00353E94"/>
    <w:rsid w:val="003543BE"/>
    <w:rsid w:val="003572B5"/>
    <w:rsid w:val="00360775"/>
    <w:rsid w:val="00367203"/>
    <w:rsid w:val="00367EB5"/>
    <w:rsid w:val="00370734"/>
    <w:rsid w:val="003708F2"/>
    <w:rsid w:val="00370A2C"/>
    <w:rsid w:val="00370F92"/>
    <w:rsid w:val="00371983"/>
    <w:rsid w:val="003763D6"/>
    <w:rsid w:val="00376F15"/>
    <w:rsid w:val="0037773A"/>
    <w:rsid w:val="00377C26"/>
    <w:rsid w:val="00377EC0"/>
    <w:rsid w:val="003808AE"/>
    <w:rsid w:val="003830FC"/>
    <w:rsid w:val="003853D7"/>
    <w:rsid w:val="003918AC"/>
    <w:rsid w:val="0039196F"/>
    <w:rsid w:val="0039451E"/>
    <w:rsid w:val="00395EA5"/>
    <w:rsid w:val="00397963"/>
    <w:rsid w:val="003A052D"/>
    <w:rsid w:val="003A0E68"/>
    <w:rsid w:val="003A161B"/>
    <w:rsid w:val="003A4468"/>
    <w:rsid w:val="003A734D"/>
    <w:rsid w:val="003B254D"/>
    <w:rsid w:val="003B5FCB"/>
    <w:rsid w:val="003B69A2"/>
    <w:rsid w:val="003B6B5B"/>
    <w:rsid w:val="003C0514"/>
    <w:rsid w:val="003C101F"/>
    <w:rsid w:val="003C11F9"/>
    <w:rsid w:val="003C4C09"/>
    <w:rsid w:val="003C520C"/>
    <w:rsid w:val="003C5BD7"/>
    <w:rsid w:val="003C5FD6"/>
    <w:rsid w:val="003C7746"/>
    <w:rsid w:val="003C77F4"/>
    <w:rsid w:val="003C785B"/>
    <w:rsid w:val="003D1B91"/>
    <w:rsid w:val="003D6120"/>
    <w:rsid w:val="003D7BA4"/>
    <w:rsid w:val="003E034E"/>
    <w:rsid w:val="003E0CE1"/>
    <w:rsid w:val="003E13BC"/>
    <w:rsid w:val="003E354C"/>
    <w:rsid w:val="003E534D"/>
    <w:rsid w:val="003E58E6"/>
    <w:rsid w:val="003E7010"/>
    <w:rsid w:val="003E7E25"/>
    <w:rsid w:val="003E7EEC"/>
    <w:rsid w:val="003F2AE9"/>
    <w:rsid w:val="003F404C"/>
    <w:rsid w:val="003F458C"/>
    <w:rsid w:val="003F4FD7"/>
    <w:rsid w:val="003F648A"/>
    <w:rsid w:val="004026DE"/>
    <w:rsid w:val="00402C79"/>
    <w:rsid w:val="0040351A"/>
    <w:rsid w:val="004037FE"/>
    <w:rsid w:val="00406C0E"/>
    <w:rsid w:val="0041089A"/>
    <w:rsid w:val="00410925"/>
    <w:rsid w:val="00410F09"/>
    <w:rsid w:val="00411E8F"/>
    <w:rsid w:val="00411F2F"/>
    <w:rsid w:val="00412B9C"/>
    <w:rsid w:val="00412C05"/>
    <w:rsid w:val="0041395F"/>
    <w:rsid w:val="0041407C"/>
    <w:rsid w:val="00415A6A"/>
    <w:rsid w:val="004166BD"/>
    <w:rsid w:val="004224E6"/>
    <w:rsid w:val="00424CB5"/>
    <w:rsid w:val="00425668"/>
    <w:rsid w:val="00425BD9"/>
    <w:rsid w:val="00426BAA"/>
    <w:rsid w:val="0042708B"/>
    <w:rsid w:val="00427619"/>
    <w:rsid w:val="0043206C"/>
    <w:rsid w:val="00434C2E"/>
    <w:rsid w:val="00434F62"/>
    <w:rsid w:val="004353BF"/>
    <w:rsid w:val="00437EDF"/>
    <w:rsid w:val="00440DB0"/>
    <w:rsid w:val="004414BA"/>
    <w:rsid w:val="00443217"/>
    <w:rsid w:val="00445FE9"/>
    <w:rsid w:val="004469A2"/>
    <w:rsid w:val="004474BC"/>
    <w:rsid w:val="0045020E"/>
    <w:rsid w:val="00454A8B"/>
    <w:rsid w:val="00462A61"/>
    <w:rsid w:val="00462D6E"/>
    <w:rsid w:val="00462E7C"/>
    <w:rsid w:val="00463300"/>
    <w:rsid w:val="00464905"/>
    <w:rsid w:val="004655E8"/>
    <w:rsid w:val="004664DA"/>
    <w:rsid w:val="004670BF"/>
    <w:rsid w:val="004748EB"/>
    <w:rsid w:val="00475195"/>
    <w:rsid w:val="00476FF7"/>
    <w:rsid w:val="0048004B"/>
    <w:rsid w:val="00480D73"/>
    <w:rsid w:val="004845F4"/>
    <w:rsid w:val="00485080"/>
    <w:rsid w:val="00485465"/>
    <w:rsid w:val="00487593"/>
    <w:rsid w:val="00487F13"/>
    <w:rsid w:val="004914F7"/>
    <w:rsid w:val="00491B36"/>
    <w:rsid w:val="004929CA"/>
    <w:rsid w:val="00493D0D"/>
    <w:rsid w:val="004951C6"/>
    <w:rsid w:val="00497B70"/>
    <w:rsid w:val="004A25F0"/>
    <w:rsid w:val="004A2EF2"/>
    <w:rsid w:val="004A38F2"/>
    <w:rsid w:val="004A5844"/>
    <w:rsid w:val="004A7CD5"/>
    <w:rsid w:val="004B142E"/>
    <w:rsid w:val="004B3755"/>
    <w:rsid w:val="004B4D5C"/>
    <w:rsid w:val="004B5031"/>
    <w:rsid w:val="004B5CF3"/>
    <w:rsid w:val="004B5D34"/>
    <w:rsid w:val="004B75D1"/>
    <w:rsid w:val="004B7A5B"/>
    <w:rsid w:val="004C1826"/>
    <w:rsid w:val="004C2826"/>
    <w:rsid w:val="004C3315"/>
    <w:rsid w:val="004C62E3"/>
    <w:rsid w:val="004C7502"/>
    <w:rsid w:val="004D05CA"/>
    <w:rsid w:val="004D0CBF"/>
    <w:rsid w:val="004D1017"/>
    <w:rsid w:val="004D194F"/>
    <w:rsid w:val="004D34A4"/>
    <w:rsid w:val="004E389B"/>
    <w:rsid w:val="004E4F04"/>
    <w:rsid w:val="004E5199"/>
    <w:rsid w:val="004E52E1"/>
    <w:rsid w:val="004E70FA"/>
    <w:rsid w:val="004F0104"/>
    <w:rsid w:val="004F2E67"/>
    <w:rsid w:val="004F3CF7"/>
    <w:rsid w:val="004F66B7"/>
    <w:rsid w:val="005000F0"/>
    <w:rsid w:val="0050104D"/>
    <w:rsid w:val="00502850"/>
    <w:rsid w:val="00506D8C"/>
    <w:rsid w:val="00507A8B"/>
    <w:rsid w:val="00507B02"/>
    <w:rsid w:val="005114D9"/>
    <w:rsid w:val="00514E5A"/>
    <w:rsid w:val="00516538"/>
    <w:rsid w:val="00521D44"/>
    <w:rsid w:val="005235C1"/>
    <w:rsid w:val="00523EA4"/>
    <w:rsid w:val="00525103"/>
    <w:rsid w:val="0052560E"/>
    <w:rsid w:val="00525B08"/>
    <w:rsid w:val="00525ED1"/>
    <w:rsid w:val="00530936"/>
    <w:rsid w:val="005310DC"/>
    <w:rsid w:val="00531853"/>
    <w:rsid w:val="00531C03"/>
    <w:rsid w:val="00531DB5"/>
    <w:rsid w:val="005329E2"/>
    <w:rsid w:val="00532CB4"/>
    <w:rsid w:val="00534513"/>
    <w:rsid w:val="005401D0"/>
    <w:rsid w:val="005404C2"/>
    <w:rsid w:val="0054154D"/>
    <w:rsid w:val="00543808"/>
    <w:rsid w:val="00543A8B"/>
    <w:rsid w:val="00543E50"/>
    <w:rsid w:val="005478CF"/>
    <w:rsid w:val="0055002C"/>
    <w:rsid w:val="00551204"/>
    <w:rsid w:val="0055190D"/>
    <w:rsid w:val="00555DF7"/>
    <w:rsid w:val="00556E0B"/>
    <w:rsid w:val="00557BD6"/>
    <w:rsid w:val="00561E22"/>
    <w:rsid w:val="00563283"/>
    <w:rsid w:val="00563766"/>
    <w:rsid w:val="0056406D"/>
    <w:rsid w:val="005679D6"/>
    <w:rsid w:val="0057081B"/>
    <w:rsid w:val="00572613"/>
    <w:rsid w:val="00572DED"/>
    <w:rsid w:val="00573FE9"/>
    <w:rsid w:val="00573FFD"/>
    <w:rsid w:val="00575175"/>
    <w:rsid w:val="00575641"/>
    <w:rsid w:val="00580ED8"/>
    <w:rsid w:val="00581978"/>
    <w:rsid w:val="00581AB8"/>
    <w:rsid w:val="00583E13"/>
    <w:rsid w:val="005852F1"/>
    <w:rsid w:val="00586285"/>
    <w:rsid w:val="00586546"/>
    <w:rsid w:val="00590FE9"/>
    <w:rsid w:val="00591621"/>
    <w:rsid w:val="00592511"/>
    <w:rsid w:val="005926B1"/>
    <w:rsid w:val="00593CAA"/>
    <w:rsid w:val="00593EB3"/>
    <w:rsid w:val="0059431C"/>
    <w:rsid w:val="00597B81"/>
    <w:rsid w:val="005A05D7"/>
    <w:rsid w:val="005A0A7F"/>
    <w:rsid w:val="005A2352"/>
    <w:rsid w:val="005A3516"/>
    <w:rsid w:val="005A5F6F"/>
    <w:rsid w:val="005A7265"/>
    <w:rsid w:val="005A7D7E"/>
    <w:rsid w:val="005B5DFD"/>
    <w:rsid w:val="005B7541"/>
    <w:rsid w:val="005C44C6"/>
    <w:rsid w:val="005C4D1C"/>
    <w:rsid w:val="005C62B6"/>
    <w:rsid w:val="005C67D2"/>
    <w:rsid w:val="005C730F"/>
    <w:rsid w:val="005D1C52"/>
    <w:rsid w:val="005D2A6D"/>
    <w:rsid w:val="005D4475"/>
    <w:rsid w:val="005D4555"/>
    <w:rsid w:val="005D5FB9"/>
    <w:rsid w:val="005D626F"/>
    <w:rsid w:val="005E13BD"/>
    <w:rsid w:val="005E1B04"/>
    <w:rsid w:val="005E1DDD"/>
    <w:rsid w:val="005E35E2"/>
    <w:rsid w:val="005E4CDC"/>
    <w:rsid w:val="005E4EDF"/>
    <w:rsid w:val="005E78F3"/>
    <w:rsid w:val="005F1282"/>
    <w:rsid w:val="005F155A"/>
    <w:rsid w:val="005F2039"/>
    <w:rsid w:val="005F3C65"/>
    <w:rsid w:val="005F49CF"/>
    <w:rsid w:val="005F5C82"/>
    <w:rsid w:val="005F67F5"/>
    <w:rsid w:val="005F6A0C"/>
    <w:rsid w:val="005F710B"/>
    <w:rsid w:val="005F756B"/>
    <w:rsid w:val="00600632"/>
    <w:rsid w:val="00601B65"/>
    <w:rsid w:val="00602A8B"/>
    <w:rsid w:val="00603100"/>
    <w:rsid w:val="0060371E"/>
    <w:rsid w:val="00603914"/>
    <w:rsid w:val="00604E81"/>
    <w:rsid w:val="006064C7"/>
    <w:rsid w:val="0060769A"/>
    <w:rsid w:val="00607E10"/>
    <w:rsid w:val="00613981"/>
    <w:rsid w:val="00617191"/>
    <w:rsid w:val="0062161F"/>
    <w:rsid w:val="0062294F"/>
    <w:rsid w:val="006242FE"/>
    <w:rsid w:val="00624CBE"/>
    <w:rsid w:val="0062503C"/>
    <w:rsid w:val="00625270"/>
    <w:rsid w:val="00631ECA"/>
    <w:rsid w:val="00632E7A"/>
    <w:rsid w:val="00634461"/>
    <w:rsid w:val="0063541B"/>
    <w:rsid w:val="00636372"/>
    <w:rsid w:val="00641951"/>
    <w:rsid w:val="0064458E"/>
    <w:rsid w:val="00646937"/>
    <w:rsid w:val="00647F0C"/>
    <w:rsid w:val="0065187F"/>
    <w:rsid w:val="0065313F"/>
    <w:rsid w:val="006548E6"/>
    <w:rsid w:val="00655504"/>
    <w:rsid w:val="00657F62"/>
    <w:rsid w:val="006607FC"/>
    <w:rsid w:val="00662C77"/>
    <w:rsid w:val="00662D3E"/>
    <w:rsid w:val="00662E22"/>
    <w:rsid w:val="00663BDD"/>
    <w:rsid w:val="006655CE"/>
    <w:rsid w:val="00666F2D"/>
    <w:rsid w:val="00667D8F"/>
    <w:rsid w:val="0067062D"/>
    <w:rsid w:val="0067091C"/>
    <w:rsid w:val="00671F1E"/>
    <w:rsid w:val="006728A9"/>
    <w:rsid w:val="00672F88"/>
    <w:rsid w:val="00673A37"/>
    <w:rsid w:val="00674B8A"/>
    <w:rsid w:val="00675D67"/>
    <w:rsid w:val="00676EF2"/>
    <w:rsid w:val="006820E9"/>
    <w:rsid w:val="006833C5"/>
    <w:rsid w:val="00686F8A"/>
    <w:rsid w:val="0069004B"/>
    <w:rsid w:val="00693C0D"/>
    <w:rsid w:val="0069509D"/>
    <w:rsid w:val="00695248"/>
    <w:rsid w:val="0069531B"/>
    <w:rsid w:val="006978FC"/>
    <w:rsid w:val="006A0055"/>
    <w:rsid w:val="006A08F7"/>
    <w:rsid w:val="006A2AE9"/>
    <w:rsid w:val="006A3D06"/>
    <w:rsid w:val="006A50BF"/>
    <w:rsid w:val="006A63B3"/>
    <w:rsid w:val="006A695E"/>
    <w:rsid w:val="006B050C"/>
    <w:rsid w:val="006B066B"/>
    <w:rsid w:val="006B0A7D"/>
    <w:rsid w:val="006B0CD2"/>
    <w:rsid w:val="006B1BEA"/>
    <w:rsid w:val="006B1D8D"/>
    <w:rsid w:val="006B29E7"/>
    <w:rsid w:val="006B6D7A"/>
    <w:rsid w:val="006B794A"/>
    <w:rsid w:val="006C121C"/>
    <w:rsid w:val="006C324D"/>
    <w:rsid w:val="006C4462"/>
    <w:rsid w:val="006C47ED"/>
    <w:rsid w:val="006C49A4"/>
    <w:rsid w:val="006C5C4E"/>
    <w:rsid w:val="006C5EB9"/>
    <w:rsid w:val="006C7D85"/>
    <w:rsid w:val="006D070F"/>
    <w:rsid w:val="006D4BA8"/>
    <w:rsid w:val="006D568B"/>
    <w:rsid w:val="006D681D"/>
    <w:rsid w:val="006E0242"/>
    <w:rsid w:val="006E1BFC"/>
    <w:rsid w:val="006E21C5"/>
    <w:rsid w:val="006E3DFD"/>
    <w:rsid w:val="006E49CE"/>
    <w:rsid w:val="006E4DF6"/>
    <w:rsid w:val="006E564C"/>
    <w:rsid w:val="006F0426"/>
    <w:rsid w:val="006F1D6C"/>
    <w:rsid w:val="006F3DFF"/>
    <w:rsid w:val="006F466D"/>
    <w:rsid w:val="006F6FAB"/>
    <w:rsid w:val="006F71E8"/>
    <w:rsid w:val="006F7C8E"/>
    <w:rsid w:val="0070051F"/>
    <w:rsid w:val="00701087"/>
    <w:rsid w:val="00701605"/>
    <w:rsid w:val="007043D1"/>
    <w:rsid w:val="007044C1"/>
    <w:rsid w:val="00705B38"/>
    <w:rsid w:val="00706603"/>
    <w:rsid w:val="00706E4A"/>
    <w:rsid w:val="00707018"/>
    <w:rsid w:val="00712A04"/>
    <w:rsid w:val="00712B2B"/>
    <w:rsid w:val="0071364C"/>
    <w:rsid w:val="0071400D"/>
    <w:rsid w:val="00715021"/>
    <w:rsid w:val="00716081"/>
    <w:rsid w:val="00720224"/>
    <w:rsid w:val="007233BB"/>
    <w:rsid w:val="00723774"/>
    <w:rsid w:val="00723FFA"/>
    <w:rsid w:val="00724D4A"/>
    <w:rsid w:val="00726797"/>
    <w:rsid w:val="00726C53"/>
    <w:rsid w:val="0072756A"/>
    <w:rsid w:val="007302E0"/>
    <w:rsid w:val="0073069C"/>
    <w:rsid w:val="00730BB7"/>
    <w:rsid w:val="00735038"/>
    <w:rsid w:val="00735251"/>
    <w:rsid w:val="0073537D"/>
    <w:rsid w:val="00737437"/>
    <w:rsid w:val="00737CED"/>
    <w:rsid w:val="007407B5"/>
    <w:rsid w:val="00741214"/>
    <w:rsid w:val="0074184A"/>
    <w:rsid w:val="00741B75"/>
    <w:rsid w:val="00743066"/>
    <w:rsid w:val="0074361E"/>
    <w:rsid w:val="00743B93"/>
    <w:rsid w:val="00744948"/>
    <w:rsid w:val="00746B5C"/>
    <w:rsid w:val="00750947"/>
    <w:rsid w:val="007513E6"/>
    <w:rsid w:val="00752C88"/>
    <w:rsid w:val="00753626"/>
    <w:rsid w:val="00753F0A"/>
    <w:rsid w:val="00753FB3"/>
    <w:rsid w:val="00771B55"/>
    <w:rsid w:val="00771E3E"/>
    <w:rsid w:val="00772EFC"/>
    <w:rsid w:val="007755D9"/>
    <w:rsid w:val="00776ED2"/>
    <w:rsid w:val="007803A1"/>
    <w:rsid w:val="007810E9"/>
    <w:rsid w:val="00782636"/>
    <w:rsid w:val="00793131"/>
    <w:rsid w:val="00793668"/>
    <w:rsid w:val="0079457B"/>
    <w:rsid w:val="0079500A"/>
    <w:rsid w:val="007957EA"/>
    <w:rsid w:val="00796B35"/>
    <w:rsid w:val="007976D2"/>
    <w:rsid w:val="007A0432"/>
    <w:rsid w:val="007A08EB"/>
    <w:rsid w:val="007A16CC"/>
    <w:rsid w:val="007A21AE"/>
    <w:rsid w:val="007A2E1F"/>
    <w:rsid w:val="007A5743"/>
    <w:rsid w:val="007B0A67"/>
    <w:rsid w:val="007B0FC6"/>
    <w:rsid w:val="007B225F"/>
    <w:rsid w:val="007B4389"/>
    <w:rsid w:val="007B4903"/>
    <w:rsid w:val="007B4F8D"/>
    <w:rsid w:val="007B5D7F"/>
    <w:rsid w:val="007C306C"/>
    <w:rsid w:val="007C3C1F"/>
    <w:rsid w:val="007D0E5C"/>
    <w:rsid w:val="007D170F"/>
    <w:rsid w:val="007D2BEE"/>
    <w:rsid w:val="007D75C0"/>
    <w:rsid w:val="007E0012"/>
    <w:rsid w:val="007E1831"/>
    <w:rsid w:val="007E1A48"/>
    <w:rsid w:val="007E5540"/>
    <w:rsid w:val="007F0160"/>
    <w:rsid w:val="007F2289"/>
    <w:rsid w:val="007F3FF2"/>
    <w:rsid w:val="007F5DBA"/>
    <w:rsid w:val="007F7328"/>
    <w:rsid w:val="007F7F30"/>
    <w:rsid w:val="00801C77"/>
    <w:rsid w:val="00802D1F"/>
    <w:rsid w:val="00803816"/>
    <w:rsid w:val="00804427"/>
    <w:rsid w:val="00805A1A"/>
    <w:rsid w:val="00805B6A"/>
    <w:rsid w:val="008064C2"/>
    <w:rsid w:val="0080764A"/>
    <w:rsid w:val="00811D85"/>
    <w:rsid w:val="0081297A"/>
    <w:rsid w:val="00814F2A"/>
    <w:rsid w:val="00820109"/>
    <w:rsid w:val="008238AF"/>
    <w:rsid w:val="008238C3"/>
    <w:rsid w:val="00825C85"/>
    <w:rsid w:val="00825E23"/>
    <w:rsid w:val="008276B3"/>
    <w:rsid w:val="008309C7"/>
    <w:rsid w:val="00833839"/>
    <w:rsid w:val="00833C39"/>
    <w:rsid w:val="00833C62"/>
    <w:rsid w:val="00833EF0"/>
    <w:rsid w:val="00834578"/>
    <w:rsid w:val="00834C32"/>
    <w:rsid w:val="00835F9C"/>
    <w:rsid w:val="0083629D"/>
    <w:rsid w:val="0083743B"/>
    <w:rsid w:val="008403B5"/>
    <w:rsid w:val="00840BF1"/>
    <w:rsid w:val="008419E3"/>
    <w:rsid w:val="00841EEB"/>
    <w:rsid w:val="008432EC"/>
    <w:rsid w:val="0084361E"/>
    <w:rsid w:val="00843DD0"/>
    <w:rsid w:val="00844810"/>
    <w:rsid w:val="00850641"/>
    <w:rsid w:val="00852194"/>
    <w:rsid w:val="00853D6D"/>
    <w:rsid w:val="00857230"/>
    <w:rsid w:val="008601E3"/>
    <w:rsid w:val="008630E8"/>
    <w:rsid w:val="00865498"/>
    <w:rsid w:val="00866537"/>
    <w:rsid w:val="008670A5"/>
    <w:rsid w:val="00870640"/>
    <w:rsid w:val="00871020"/>
    <w:rsid w:val="00871B8A"/>
    <w:rsid w:val="008721DD"/>
    <w:rsid w:val="0087268F"/>
    <w:rsid w:val="00873910"/>
    <w:rsid w:val="00874CC0"/>
    <w:rsid w:val="00874CC2"/>
    <w:rsid w:val="00875678"/>
    <w:rsid w:val="00877D68"/>
    <w:rsid w:val="00880470"/>
    <w:rsid w:val="00880FDC"/>
    <w:rsid w:val="0088286B"/>
    <w:rsid w:val="0088340D"/>
    <w:rsid w:val="00883E67"/>
    <w:rsid w:val="00883EA3"/>
    <w:rsid w:val="008855DD"/>
    <w:rsid w:val="00892B80"/>
    <w:rsid w:val="0089541E"/>
    <w:rsid w:val="008A1607"/>
    <w:rsid w:val="008A1A52"/>
    <w:rsid w:val="008A1CE7"/>
    <w:rsid w:val="008A2C68"/>
    <w:rsid w:val="008A36AF"/>
    <w:rsid w:val="008A3B1F"/>
    <w:rsid w:val="008A40B3"/>
    <w:rsid w:val="008A42D6"/>
    <w:rsid w:val="008A4686"/>
    <w:rsid w:val="008A4CAA"/>
    <w:rsid w:val="008A4D54"/>
    <w:rsid w:val="008A5B8C"/>
    <w:rsid w:val="008A642A"/>
    <w:rsid w:val="008A77DB"/>
    <w:rsid w:val="008B157F"/>
    <w:rsid w:val="008B1906"/>
    <w:rsid w:val="008B1EC2"/>
    <w:rsid w:val="008B4613"/>
    <w:rsid w:val="008B47B0"/>
    <w:rsid w:val="008C1CA0"/>
    <w:rsid w:val="008C3076"/>
    <w:rsid w:val="008C57EF"/>
    <w:rsid w:val="008C5875"/>
    <w:rsid w:val="008C7DBD"/>
    <w:rsid w:val="008D0705"/>
    <w:rsid w:val="008D1581"/>
    <w:rsid w:val="008D3033"/>
    <w:rsid w:val="008D35DD"/>
    <w:rsid w:val="008D51F2"/>
    <w:rsid w:val="008E168B"/>
    <w:rsid w:val="008E1B4C"/>
    <w:rsid w:val="008E46C4"/>
    <w:rsid w:val="008E6A9A"/>
    <w:rsid w:val="008E7D75"/>
    <w:rsid w:val="008F097C"/>
    <w:rsid w:val="008F0AEC"/>
    <w:rsid w:val="008F0FB7"/>
    <w:rsid w:val="008F1019"/>
    <w:rsid w:val="008F176A"/>
    <w:rsid w:val="008F2069"/>
    <w:rsid w:val="008F217B"/>
    <w:rsid w:val="008F276B"/>
    <w:rsid w:val="008F2A99"/>
    <w:rsid w:val="008F4624"/>
    <w:rsid w:val="008F4AA9"/>
    <w:rsid w:val="008F52B9"/>
    <w:rsid w:val="008F5A65"/>
    <w:rsid w:val="009028F0"/>
    <w:rsid w:val="00904102"/>
    <w:rsid w:val="009051BF"/>
    <w:rsid w:val="009069E8"/>
    <w:rsid w:val="00906EE2"/>
    <w:rsid w:val="00907FC2"/>
    <w:rsid w:val="0091346F"/>
    <w:rsid w:val="00914CCA"/>
    <w:rsid w:val="00914E38"/>
    <w:rsid w:val="00915EFF"/>
    <w:rsid w:val="009172E3"/>
    <w:rsid w:val="00917362"/>
    <w:rsid w:val="009206F0"/>
    <w:rsid w:val="00921C20"/>
    <w:rsid w:val="00922D39"/>
    <w:rsid w:val="00922F69"/>
    <w:rsid w:val="009247E3"/>
    <w:rsid w:val="00926D25"/>
    <w:rsid w:val="00927599"/>
    <w:rsid w:val="0093049B"/>
    <w:rsid w:val="00930EFB"/>
    <w:rsid w:val="0093193F"/>
    <w:rsid w:val="00932275"/>
    <w:rsid w:val="009348EF"/>
    <w:rsid w:val="009356E5"/>
    <w:rsid w:val="00937419"/>
    <w:rsid w:val="009379FC"/>
    <w:rsid w:val="00937BCD"/>
    <w:rsid w:val="0094019E"/>
    <w:rsid w:val="009405F3"/>
    <w:rsid w:val="00941A9E"/>
    <w:rsid w:val="00945AFB"/>
    <w:rsid w:val="00946CFD"/>
    <w:rsid w:val="009470B3"/>
    <w:rsid w:val="00947C8E"/>
    <w:rsid w:val="009501DC"/>
    <w:rsid w:val="00950F17"/>
    <w:rsid w:val="00953973"/>
    <w:rsid w:val="00955568"/>
    <w:rsid w:val="009558D8"/>
    <w:rsid w:val="00955D6D"/>
    <w:rsid w:val="00956286"/>
    <w:rsid w:val="00956AB9"/>
    <w:rsid w:val="0096010F"/>
    <w:rsid w:val="0096333C"/>
    <w:rsid w:val="009635E9"/>
    <w:rsid w:val="00965AF9"/>
    <w:rsid w:val="00974A23"/>
    <w:rsid w:val="00976A03"/>
    <w:rsid w:val="00981172"/>
    <w:rsid w:val="0098210F"/>
    <w:rsid w:val="00983AC0"/>
    <w:rsid w:val="00983F42"/>
    <w:rsid w:val="0098446A"/>
    <w:rsid w:val="009853A5"/>
    <w:rsid w:val="00987398"/>
    <w:rsid w:val="00992068"/>
    <w:rsid w:val="009921F3"/>
    <w:rsid w:val="00993ED6"/>
    <w:rsid w:val="0099692B"/>
    <w:rsid w:val="009A178D"/>
    <w:rsid w:val="009A3478"/>
    <w:rsid w:val="009A4B33"/>
    <w:rsid w:val="009A50AF"/>
    <w:rsid w:val="009A5FE9"/>
    <w:rsid w:val="009A6A0C"/>
    <w:rsid w:val="009A7420"/>
    <w:rsid w:val="009B0E0D"/>
    <w:rsid w:val="009B3DAD"/>
    <w:rsid w:val="009B55C2"/>
    <w:rsid w:val="009B60F0"/>
    <w:rsid w:val="009B64F2"/>
    <w:rsid w:val="009B7D5F"/>
    <w:rsid w:val="009C0B96"/>
    <w:rsid w:val="009C1BCD"/>
    <w:rsid w:val="009C2DA2"/>
    <w:rsid w:val="009C789D"/>
    <w:rsid w:val="009D0650"/>
    <w:rsid w:val="009D269E"/>
    <w:rsid w:val="009D422E"/>
    <w:rsid w:val="009D6147"/>
    <w:rsid w:val="009D654C"/>
    <w:rsid w:val="009D720F"/>
    <w:rsid w:val="009E05D8"/>
    <w:rsid w:val="009E1F1A"/>
    <w:rsid w:val="009E3B2E"/>
    <w:rsid w:val="009E55AE"/>
    <w:rsid w:val="009F0DB8"/>
    <w:rsid w:val="009F0E45"/>
    <w:rsid w:val="009F18E1"/>
    <w:rsid w:val="009F3EA7"/>
    <w:rsid w:val="00A00E6D"/>
    <w:rsid w:val="00A0110C"/>
    <w:rsid w:val="00A01493"/>
    <w:rsid w:val="00A0263B"/>
    <w:rsid w:val="00A02A44"/>
    <w:rsid w:val="00A02A69"/>
    <w:rsid w:val="00A02A8F"/>
    <w:rsid w:val="00A02A96"/>
    <w:rsid w:val="00A02BE0"/>
    <w:rsid w:val="00A053CF"/>
    <w:rsid w:val="00A0742E"/>
    <w:rsid w:val="00A11C5D"/>
    <w:rsid w:val="00A14EA4"/>
    <w:rsid w:val="00A21D97"/>
    <w:rsid w:val="00A21DCE"/>
    <w:rsid w:val="00A2323F"/>
    <w:rsid w:val="00A2686B"/>
    <w:rsid w:val="00A2695D"/>
    <w:rsid w:val="00A26E96"/>
    <w:rsid w:val="00A301EF"/>
    <w:rsid w:val="00A30783"/>
    <w:rsid w:val="00A307F5"/>
    <w:rsid w:val="00A310F4"/>
    <w:rsid w:val="00A315CA"/>
    <w:rsid w:val="00A34BED"/>
    <w:rsid w:val="00A35B4D"/>
    <w:rsid w:val="00A3707E"/>
    <w:rsid w:val="00A37FDB"/>
    <w:rsid w:val="00A40D6E"/>
    <w:rsid w:val="00A41310"/>
    <w:rsid w:val="00A41F32"/>
    <w:rsid w:val="00A420F9"/>
    <w:rsid w:val="00A42EA7"/>
    <w:rsid w:val="00A474B0"/>
    <w:rsid w:val="00A47D8B"/>
    <w:rsid w:val="00A508C2"/>
    <w:rsid w:val="00A52480"/>
    <w:rsid w:val="00A56E38"/>
    <w:rsid w:val="00A61DF7"/>
    <w:rsid w:val="00A7242C"/>
    <w:rsid w:val="00A724C9"/>
    <w:rsid w:val="00A7359A"/>
    <w:rsid w:val="00A74505"/>
    <w:rsid w:val="00A74824"/>
    <w:rsid w:val="00A75194"/>
    <w:rsid w:val="00A76D82"/>
    <w:rsid w:val="00A77DE7"/>
    <w:rsid w:val="00A81E66"/>
    <w:rsid w:val="00A82CFC"/>
    <w:rsid w:val="00A85B8F"/>
    <w:rsid w:val="00A90BA2"/>
    <w:rsid w:val="00A979E2"/>
    <w:rsid w:val="00AA216B"/>
    <w:rsid w:val="00AA2C30"/>
    <w:rsid w:val="00AA3EC6"/>
    <w:rsid w:val="00AA44AE"/>
    <w:rsid w:val="00AA453B"/>
    <w:rsid w:val="00AA46DB"/>
    <w:rsid w:val="00AA55BB"/>
    <w:rsid w:val="00AB0B19"/>
    <w:rsid w:val="00AB2F48"/>
    <w:rsid w:val="00AB31E1"/>
    <w:rsid w:val="00AB4428"/>
    <w:rsid w:val="00AB5876"/>
    <w:rsid w:val="00AB7748"/>
    <w:rsid w:val="00AC0197"/>
    <w:rsid w:val="00AC033B"/>
    <w:rsid w:val="00AC2612"/>
    <w:rsid w:val="00AC2F83"/>
    <w:rsid w:val="00AC356A"/>
    <w:rsid w:val="00AC3667"/>
    <w:rsid w:val="00AC6127"/>
    <w:rsid w:val="00AC6502"/>
    <w:rsid w:val="00AD3A95"/>
    <w:rsid w:val="00AD3F1E"/>
    <w:rsid w:val="00AD44E5"/>
    <w:rsid w:val="00AD6875"/>
    <w:rsid w:val="00AD790B"/>
    <w:rsid w:val="00AE0027"/>
    <w:rsid w:val="00AE03E9"/>
    <w:rsid w:val="00AE083F"/>
    <w:rsid w:val="00AE2892"/>
    <w:rsid w:val="00AE315F"/>
    <w:rsid w:val="00AE5D48"/>
    <w:rsid w:val="00AF0A1E"/>
    <w:rsid w:val="00AF2979"/>
    <w:rsid w:val="00AF4441"/>
    <w:rsid w:val="00AF5BDE"/>
    <w:rsid w:val="00AF6224"/>
    <w:rsid w:val="00AF63F2"/>
    <w:rsid w:val="00AF6D1A"/>
    <w:rsid w:val="00AF7D69"/>
    <w:rsid w:val="00B00E62"/>
    <w:rsid w:val="00B01502"/>
    <w:rsid w:val="00B025D3"/>
    <w:rsid w:val="00B02F3C"/>
    <w:rsid w:val="00B0476F"/>
    <w:rsid w:val="00B15868"/>
    <w:rsid w:val="00B159D9"/>
    <w:rsid w:val="00B16633"/>
    <w:rsid w:val="00B16A80"/>
    <w:rsid w:val="00B1778C"/>
    <w:rsid w:val="00B20C4D"/>
    <w:rsid w:val="00B22A59"/>
    <w:rsid w:val="00B22BDC"/>
    <w:rsid w:val="00B24E7E"/>
    <w:rsid w:val="00B27EFB"/>
    <w:rsid w:val="00B33F67"/>
    <w:rsid w:val="00B34E60"/>
    <w:rsid w:val="00B359A4"/>
    <w:rsid w:val="00B40F24"/>
    <w:rsid w:val="00B44EDE"/>
    <w:rsid w:val="00B451B7"/>
    <w:rsid w:val="00B45606"/>
    <w:rsid w:val="00B459C1"/>
    <w:rsid w:val="00B45E26"/>
    <w:rsid w:val="00B51AA3"/>
    <w:rsid w:val="00B51B93"/>
    <w:rsid w:val="00B51EB1"/>
    <w:rsid w:val="00B53983"/>
    <w:rsid w:val="00B5523F"/>
    <w:rsid w:val="00B56BE8"/>
    <w:rsid w:val="00B571EE"/>
    <w:rsid w:val="00B60240"/>
    <w:rsid w:val="00B61F6F"/>
    <w:rsid w:val="00B63662"/>
    <w:rsid w:val="00B63B2D"/>
    <w:rsid w:val="00B672BF"/>
    <w:rsid w:val="00B710E8"/>
    <w:rsid w:val="00B71ED7"/>
    <w:rsid w:val="00B72E7B"/>
    <w:rsid w:val="00B7393F"/>
    <w:rsid w:val="00B748E8"/>
    <w:rsid w:val="00B74D94"/>
    <w:rsid w:val="00B76905"/>
    <w:rsid w:val="00B813D1"/>
    <w:rsid w:val="00B8220F"/>
    <w:rsid w:val="00B82CBF"/>
    <w:rsid w:val="00B832A9"/>
    <w:rsid w:val="00B850AB"/>
    <w:rsid w:val="00B870AA"/>
    <w:rsid w:val="00B8757B"/>
    <w:rsid w:val="00B87E7B"/>
    <w:rsid w:val="00B94861"/>
    <w:rsid w:val="00B95DE5"/>
    <w:rsid w:val="00B97A1A"/>
    <w:rsid w:val="00BA245F"/>
    <w:rsid w:val="00BA29F0"/>
    <w:rsid w:val="00BA2C42"/>
    <w:rsid w:val="00BA4965"/>
    <w:rsid w:val="00BA5EF0"/>
    <w:rsid w:val="00BA61BE"/>
    <w:rsid w:val="00BA6EAC"/>
    <w:rsid w:val="00BB1241"/>
    <w:rsid w:val="00BB1370"/>
    <w:rsid w:val="00BB141D"/>
    <w:rsid w:val="00BB2247"/>
    <w:rsid w:val="00BB2999"/>
    <w:rsid w:val="00BB42A0"/>
    <w:rsid w:val="00BB52A1"/>
    <w:rsid w:val="00BB662C"/>
    <w:rsid w:val="00BB67D0"/>
    <w:rsid w:val="00BB741A"/>
    <w:rsid w:val="00BB74CF"/>
    <w:rsid w:val="00BC10B7"/>
    <w:rsid w:val="00BC357D"/>
    <w:rsid w:val="00BD2275"/>
    <w:rsid w:val="00BD2B6A"/>
    <w:rsid w:val="00BE04A1"/>
    <w:rsid w:val="00BE1E6F"/>
    <w:rsid w:val="00BE211B"/>
    <w:rsid w:val="00BE4CC5"/>
    <w:rsid w:val="00BE7540"/>
    <w:rsid w:val="00BE7C6E"/>
    <w:rsid w:val="00BE7CCB"/>
    <w:rsid w:val="00BF19C3"/>
    <w:rsid w:val="00BF1A3D"/>
    <w:rsid w:val="00BF343D"/>
    <w:rsid w:val="00BF5FFC"/>
    <w:rsid w:val="00BF654D"/>
    <w:rsid w:val="00BF7DA4"/>
    <w:rsid w:val="00C00181"/>
    <w:rsid w:val="00C0428B"/>
    <w:rsid w:val="00C0562B"/>
    <w:rsid w:val="00C05EBE"/>
    <w:rsid w:val="00C06BC1"/>
    <w:rsid w:val="00C07FD1"/>
    <w:rsid w:val="00C1061E"/>
    <w:rsid w:val="00C10A2C"/>
    <w:rsid w:val="00C145B2"/>
    <w:rsid w:val="00C15513"/>
    <w:rsid w:val="00C1782F"/>
    <w:rsid w:val="00C1799A"/>
    <w:rsid w:val="00C21746"/>
    <w:rsid w:val="00C22907"/>
    <w:rsid w:val="00C22F4F"/>
    <w:rsid w:val="00C235B6"/>
    <w:rsid w:val="00C24561"/>
    <w:rsid w:val="00C2679E"/>
    <w:rsid w:val="00C32569"/>
    <w:rsid w:val="00C3433F"/>
    <w:rsid w:val="00C35CA9"/>
    <w:rsid w:val="00C376D4"/>
    <w:rsid w:val="00C37C99"/>
    <w:rsid w:val="00C4036D"/>
    <w:rsid w:val="00C4102A"/>
    <w:rsid w:val="00C41509"/>
    <w:rsid w:val="00C41A75"/>
    <w:rsid w:val="00C42D5B"/>
    <w:rsid w:val="00C44F9B"/>
    <w:rsid w:val="00C45BAF"/>
    <w:rsid w:val="00C47798"/>
    <w:rsid w:val="00C5150A"/>
    <w:rsid w:val="00C54879"/>
    <w:rsid w:val="00C55013"/>
    <w:rsid w:val="00C559B3"/>
    <w:rsid w:val="00C6005A"/>
    <w:rsid w:val="00C6065A"/>
    <w:rsid w:val="00C60F0C"/>
    <w:rsid w:val="00C6372F"/>
    <w:rsid w:val="00C64397"/>
    <w:rsid w:val="00C6582D"/>
    <w:rsid w:val="00C65D7C"/>
    <w:rsid w:val="00C668E7"/>
    <w:rsid w:val="00C7087E"/>
    <w:rsid w:val="00C72F8D"/>
    <w:rsid w:val="00C73303"/>
    <w:rsid w:val="00C74A19"/>
    <w:rsid w:val="00C74EC4"/>
    <w:rsid w:val="00C7546B"/>
    <w:rsid w:val="00C7611A"/>
    <w:rsid w:val="00C77306"/>
    <w:rsid w:val="00C77549"/>
    <w:rsid w:val="00C775E4"/>
    <w:rsid w:val="00C8236E"/>
    <w:rsid w:val="00C8387C"/>
    <w:rsid w:val="00C85250"/>
    <w:rsid w:val="00C855D6"/>
    <w:rsid w:val="00C87BA8"/>
    <w:rsid w:val="00C91CDE"/>
    <w:rsid w:val="00C921ED"/>
    <w:rsid w:val="00C92C22"/>
    <w:rsid w:val="00C959B9"/>
    <w:rsid w:val="00C95D0A"/>
    <w:rsid w:val="00CA5ED7"/>
    <w:rsid w:val="00CA70AB"/>
    <w:rsid w:val="00CA792F"/>
    <w:rsid w:val="00CA7CFC"/>
    <w:rsid w:val="00CA7EE3"/>
    <w:rsid w:val="00CB463D"/>
    <w:rsid w:val="00CB4B6B"/>
    <w:rsid w:val="00CB4C6C"/>
    <w:rsid w:val="00CB4C75"/>
    <w:rsid w:val="00CB7B2F"/>
    <w:rsid w:val="00CC02D5"/>
    <w:rsid w:val="00CC0422"/>
    <w:rsid w:val="00CC0CBE"/>
    <w:rsid w:val="00CC0FBF"/>
    <w:rsid w:val="00CC1E07"/>
    <w:rsid w:val="00CC3032"/>
    <w:rsid w:val="00CC3AED"/>
    <w:rsid w:val="00CC7C30"/>
    <w:rsid w:val="00CD07A4"/>
    <w:rsid w:val="00CD0C9D"/>
    <w:rsid w:val="00CD31CD"/>
    <w:rsid w:val="00CD47AF"/>
    <w:rsid w:val="00CD4928"/>
    <w:rsid w:val="00CD4973"/>
    <w:rsid w:val="00CD6322"/>
    <w:rsid w:val="00CD707B"/>
    <w:rsid w:val="00CD765E"/>
    <w:rsid w:val="00CE05A0"/>
    <w:rsid w:val="00CE0944"/>
    <w:rsid w:val="00CE1E85"/>
    <w:rsid w:val="00CE311C"/>
    <w:rsid w:val="00CE3F3E"/>
    <w:rsid w:val="00CE49A7"/>
    <w:rsid w:val="00CE53F2"/>
    <w:rsid w:val="00CE6191"/>
    <w:rsid w:val="00CE6C0A"/>
    <w:rsid w:val="00CF09B6"/>
    <w:rsid w:val="00CF1E8A"/>
    <w:rsid w:val="00CF22A9"/>
    <w:rsid w:val="00CF34BF"/>
    <w:rsid w:val="00CF43CC"/>
    <w:rsid w:val="00CF67F8"/>
    <w:rsid w:val="00D00AA4"/>
    <w:rsid w:val="00D01F4A"/>
    <w:rsid w:val="00D03088"/>
    <w:rsid w:val="00D03711"/>
    <w:rsid w:val="00D0410A"/>
    <w:rsid w:val="00D059C9"/>
    <w:rsid w:val="00D06074"/>
    <w:rsid w:val="00D06C47"/>
    <w:rsid w:val="00D06FD7"/>
    <w:rsid w:val="00D10395"/>
    <w:rsid w:val="00D10416"/>
    <w:rsid w:val="00D105D6"/>
    <w:rsid w:val="00D11454"/>
    <w:rsid w:val="00D1276C"/>
    <w:rsid w:val="00D12947"/>
    <w:rsid w:val="00D12D09"/>
    <w:rsid w:val="00D1339A"/>
    <w:rsid w:val="00D13413"/>
    <w:rsid w:val="00D13CC7"/>
    <w:rsid w:val="00D14397"/>
    <w:rsid w:val="00D1502A"/>
    <w:rsid w:val="00D169A3"/>
    <w:rsid w:val="00D16E95"/>
    <w:rsid w:val="00D17A65"/>
    <w:rsid w:val="00D17E18"/>
    <w:rsid w:val="00D219CE"/>
    <w:rsid w:val="00D21D3D"/>
    <w:rsid w:val="00D237FA"/>
    <w:rsid w:val="00D254A9"/>
    <w:rsid w:val="00D260EB"/>
    <w:rsid w:val="00D27120"/>
    <w:rsid w:val="00D3132C"/>
    <w:rsid w:val="00D325FB"/>
    <w:rsid w:val="00D32AC5"/>
    <w:rsid w:val="00D350DB"/>
    <w:rsid w:val="00D40F93"/>
    <w:rsid w:val="00D41B05"/>
    <w:rsid w:val="00D42036"/>
    <w:rsid w:val="00D423B9"/>
    <w:rsid w:val="00D423BA"/>
    <w:rsid w:val="00D42FAC"/>
    <w:rsid w:val="00D4507D"/>
    <w:rsid w:val="00D45194"/>
    <w:rsid w:val="00D46704"/>
    <w:rsid w:val="00D46A96"/>
    <w:rsid w:val="00D53FF4"/>
    <w:rsid w:val="00D55998"/>
    <w:rsid w:val="00D55AAB"/>
    <w:rsid w:val="00D566E3"/>
    <w:rsid w:val="00D606E6"/>
    <w:rsid w:val="00D60EA5"/>
    <w:rsid w:val="00D63F48"/>
    <w:rsid w:val="00D645F6"/>
    <w:rsid w:val="00D664EB"/>
    <w:rsid w:val="00D66781"/>
    <w:rsid w:val="00D67763"/>
    <w:rsid w:val="00D7163F"/>
    <w:rsid w:val="00D72F12"/>
    <w:rsid w:val="00D73513"/>
    <w:rsid w:val="00D7427C"/>
    <w:rsid w:val="00D7526E"/>
    <w:rsid w:val="00D82A54"/>
    <w:rsid w:val="00D83A0D"/>
    <w:rsid w:val="00D83B6B"/>
    <w:rsid w:val="00D848A8"/>
    <w:rsid w:val="00D86DD0"/>
    <w:rsid w:val="00D877A1"/>
    <w:rsid w:val="00D911FA"/>
    <w:rsid w:val="00D92D5D"/>
    <w:rsid w:val="00D930F9"/>
    <w:rsid w:val="00D939EE"/>
    <w:rsid w:val="00D93EDE"/>
    <w:rsid w:val="00D942A0"/>
    <w:rsid w:val="00D954BF"/>
    <w:rsid w:val="00D964CC"/>
    <w:rsid w:val="00D968C5"/>
    <w:rsid w:val="00D97A45"/>
    <w:rsid w:val="00DA14E2"/>
    <w:rsid w:val="00DA1620"/>
    <w:rsid w:val="00DA40CE"/>
    <w:rsid w:val="00DA463B"/>
    <w:rsid w:val="00DA5FFE"/>
    <w:rsid w:val="00DA7BF5"/>
    <w:rsid w:val="00DB1041"/>
    <w:rsid w:val="00DB2921"/>
    <w:rsid w:val="00DB60E7"/>
    <w:rsid w:val="00DB7C2E"/>
    <w:rsid w:val="00DC19FC"/>
    <w:rsid w:val="00DC2643"/>
    <w:rsid w:val="00DC34B2"/>
    <w:rsid w:val="00DC3EEA"/>
    <w:rsid w:val="00DC5F79"/>
    <w:rsid w:val="00DC781D"/>
    <w:rsid w:val="00DD1761"/>
    <w:rsid w:val="00DD2F51"/>
    <w:rsid w:val="00DD5970"/>
    <w:rsid w:val="00DD5B7C"/>
    <w:rsid w:val="00DD6BB3"/>
    <w:rsid w:val="00DD6BC5"/>
    <w:rsid w:val="00DE0A0C"/>
    <w:rsid w:val="00DE44E8"/>
    <w:rsid w:val="00DE552B"/>
    <w:rsid w:val="00DF130B"/>
    <w:rsid w:val="00DF621C"/>
    <w:rsid w:val="00DF7C5D"/>
    <w:rsid w:val="00E00062"/>
    <w:rsid w:val="00E003F1"/>
    <w:rsid w:val="00E01C1C"/>
    <w:rsid w:val="00E022BF"/>
    <w:rsid w:val="00E03FB0"/>
    <w:rsid w:val="00E05F26"/>
    <w:rsid w:val="00E064ED"/>
    <w:rsid w:val="00E07106"/>
    <w:rsid w:val="00E143E5"/>
    <w:rsid w:val="00E14E4B"/>
    <w:rsid w:val="00E15BDB"/>
    <w:rsid w:val="00E2092A"/>
    <w:rsid w:val="00E23B6B"/>
    <w:rsid w:val="00E24968"/>
    <w:rsid w:val="00E24E36"/>
    <w:rsid w:val="00E262AF"/>
    <w:rsid w:val="00E31CE7"/>
    <w:rsid w:val="00E32410"/>
    <w:rsid w:val="00E355FA"/>
    <w:rsid w:val="00E36000"/>
    <w:rsid w:val="00E36E33"/>
    <w:rsid w:val="00E37F84"/>
    <w:rsid w:val="00E4073F"/>
    <w:rsid w:val="00E40AA3"/>
    <w:rsid w:val="00E41005"/>
    <w:rsid w:val="00E415FB"/>
    <w:rsid w:val="00E45E2B"/>
    <w:rsid w:val="00E503B4"/>
    <w:rsid w:val="00E50827"/>
    <w:rsid w:val="00E54C8B"/>
    <w:rsid w:val="00E553C6"/>
    <w:rsid w:val="00E5551F"/>
    <w:rsid w:val="00E56D6B"/>
    <w:rsid w:val="00E57256"/>
    <w:rsid w:val="00E57B89"/>
    <w:rsid w:val="00E6069E"/>
    <w:rsid w:val="00E60A1C"/>
    <w:rsid w:val="00E62FC9"/>
    <w:rsid w:val="00E630AF"/>
    <w:rsid w:val="00E63E2A"/>
    <w:rsid w:val="00E67A3C"/>
    <w:rsid w:val="00E704D2"/>
    <w:rsid w:val="00E71800"/>
    <w:rsid w:val="00E72797"/>
    <w:rsid w:val="00E72EA8"/>
    <w:rsid w:val="00E7308C"/>
    <w:rsid w:val="00E732F5"/>
    <w:rsid w:val="00E73A41"/>
    <w:rsid w:val="00E74928"/>
    <w:rsid w:val="00E75460"/>
    <w:rsid w:val="00E757EA"/>
    <w:rsid w:val="00E76D30"/>
    <w:rsid w:val="00E77DDF"/>
    <w:rsid w:val="00E814C8"/>
    <w:rsid w:val="00E83B84"/>
    <w:rsid w:val="00E8498A"/>
    <w:rsid w:val="00E85BF6"/>
    <w:rsid w:val="00E86702"/>
    <w:rsid w:val="00E87E7B"/>
    <w:rsid w:val="00E9262F"/>
    <w:rsid w:val="00E934E0"/>
    <w:rsid w:val="00E94046"/>
    <w:rsid w:val="00E94C3E"/>
    <w:rsid w:val="00E95054"/>
    <w:rsid w:val="00E9640A"/>
    <w:rsid w:val="00E96A62"/>
    <w:rsid w:val="00E96BC3"/>
    <w:rsid w:val="00E96CEE"/>
    <w:rsid w:val="00E96E4A"/>
    <w:rsid w:val="00E97AE4"/>
    <w:rsid w:val="00EA0E82"/>
    <w:rsid w:val="00EA0F73"/>
    <w:rsid w:val="00EA18FA"/>
    <w:rsid w:val="00EA23BA"/>
    <w:rsid w:val="00EA282B"/>
    <w:rsid w:val="00EA2C32"/>
    <w:rsid w:val="00EA3B03"/>
    <w:rsid w:val="00EA4EF8"/>
    <w:rsid w:val="00EA578A"/>
    <w:rsid w:val="00EA7591"/>
    <w:rsid w:val="00EA78DE"/>
    <w:rsid w:val="00EA7A4F"/>
    <w:rsid w:val="00EB0C2A"/>
    <w:rsid w:val="00EB0DE3"/>
    <w:rsid w:val="00EB0FFE"/>
    <w:rsid w:val="00EB2E23"/>
    <w:rsid w:val="00EB2F8F"/>
    <w:rsid w:val="00EB3A55"/>
    <w:rsid w:val="00EB51A4"/>
    <w:rsid w:val="00EB5F32"/>
    <w:rsid w:val="00EB6D67"/>
    <w:rsid w:val="00EB78D8"/>
    <w:rsid w:val="00EC052D"/>
    <w:rsid w:val="00EC159D"/>
    <w:rsid w:val="00EC2773"/>
    <w:rsid w:val="00EC379C"/>
    <w:rsid w:val="00EC43FA"/>
    <w:rsid w:val="00ED19E5"/>
    <w:rsid w:val="00ED1B6C"/>
    <w:rsid w:val="00ED59BE"/>
    <w:rsid w:val="00EE07CC"/>
    <w:rsid w:val="00EE0DA0"/>
    <w:rsid w:val="00EE1857"/>
    <w:rsid w:val="00EE1873"/>
    <w:rsid w:val="00EE2F7D"/>
    <w:rsid w:val="00EE366C"/>
    <w:rsid w:val="00EF0B2B"/>
    <w:rsid w:val="00EF14BB"/>
    <w:rsid w:val="00EF24BB"/>
    <w:rsid w:val="00EF2FCC"/>
    <w:rsid w:val="00EF4C26"/>
    <w:rsid w:val="00EF5958"/>
    <w:rsid w:val="00EF70A9"/>
    <w:rsid w:val="00EF71F6"/>
    <w:rsid w:val="00F00F46"/>
    <w:rsid w:val="00F010B1"/>
    <w:rsid w:val="00F01A5F"/>
    <w:rsid w:val="00F02026"/>
    <w:rsid w:val="00F0230F"/>
    <w:rsid w:val="00F02C18"/>
    <w:rsid w:val="00F04B0A"/>
    <w:rsid w:val="00F068F6"/>
    <w:rsid w:val="00F07E34"/>
    <w:rsid w:val="00F1223A"/>
    <w:rsid w:val="00F148CF"/>
    <w:rsid w:val="00F15F25"/>
    <w:rsid w:val="00F16364"/>
    <w:rsid w:val="00F20E2D"/>
    <w:rsid w:val="00F21A5C"/>
    <w:rsid w:val="00F22B6B"/>
    <w:rsid w:val="00F256FD"/>
    <w:rsid w:val="00F260C7"/>
    <w:rsid w:val="00F314FB"/>
    <w:rsid w:val="00F31761"/>
    <w:rsid w:val="00F35194"/>
    <w:rsid w:val="00F457D1"/>
    <w:rsid w:val="00F46548"/>
    <w:rsid w:val="00F52E64"/>
    <w:rsid w:val="00F57BD0"/>
    <w:rsid w:val="00F57F2B"/>
    <w:rsid w:val="00F610FB"/>
    <w:rsid w:val="00F61148"/>
    <w:rsid w:val="00F63E3B"/>
    <w:rsid w:val="00F65093"/>
    <w:rsid w:val="00F67315"/>
    <w:rsid w:val="00F70175"/>
    <w:rsid w:val="00F70324"/>
    <w:rsid w:val="00F714B7"/>
    <w:rsid w:val="00F729C4"/>
    <w:rsid w:val="00F73918"/>
    <w:rsid w:val="00F7397B"/>
    <w:rsid w:val="00F752B9"/>
    <w:rsid w:val="00F76992"/>
    <w:rsid w:val="00F80865"/>
    <w:rsid w:val="00F824B5"/>
    <w:rsid w:val="00F82AA0"/>
    <w:rsid w:val="00F83344"/>
    <w:rsid w:val="00F85EC9"/>
    <w:rsid w:val="00F86A33"/>
    <w:rsid w:val="00F8772A"/>
    <w:rsid w:val="00F923B2"/>
    <w:rsid w:val="00F94124"/>
    <w:rsid w:val="00F94FAF"/>
    <w:rsid w:val="00F95919"/>
    <w:rsid w:val="00F95CB1"/>
    <w:rsid w:val="00F966E4"/>
    <w:rsid w:val="00F96EB3"/>
    <w:rsid w:val="00F97BE6"/>
    <w:rsid w:val="00FB01BB"/>
    <w:rsid w:val="00FB24DD"/>
    <w:rsid w:val="00FB2943"/>
    <w:rsid w:val="00FB6888"/>
    <w:rsid w:val="00FB7B22"/>
    <w:rsid w:val="00FB7E94"/>
    <w:rsid w:val="00FC083E"/>
    <w:rsid w:val="00FC09B9"/>
    <w:rsid w:val="00FC4E9D"/>
    <w:rsid w:val="00FC4F23"/>
    <w:rsid w:val="00FC648C"/>
    <w:rsid w:val="00FC7240"/>
    <w:rsid w:val="00FD05FB"/>
    <w:rsid w:val="00FD0E50"/>
    <w:rsid w:val="00FD184D"/>
    <w:rsid w:val="00FD26CE"/>
    <w:rsid w:val="00FD442C"/>
    <w:rsid w:val="00FD491D"/>
    <w:rsid w:val="00FE03B1"/>
    <w:rsid w:val="00FE041A"/>
    <w:rsid w:val="00FE18FB"/>
    <w:rsid w:val="00FE1BB1"/>
    <w:rsid w:val="00FE1BE8"/>
    <w:rsid w:val="00FE37BF"/>
    <w:rsid w:val="00FE39D8"/>
    <w:rsid w:val="00FE3D6F"/>
    <w:rsid w:val="00FE7DBA"/>
    <w:rsid w:val="00FF1A50"/>
    <w:rsid w:val="00FF3AD3"/>
    <w:rsid w:val="00FF5B37"/>
    <w:rsid w:val="00FF6191"/>
    <w:rsid w:val="00FF71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850"/>
    <w:rPr>
      <w:sz w:val="24"/>
      <w:szCs w:val="24"/>
    </w:rPr>
  </w:style>
  <w:style w:type="paragraph" w:styleId="Heading1">
    <w:name w:val="heading 1"/>
    <w:basedOn w:val="Normal"/>
    <w:next w:val="Normal"/>
    <w:link w:val="Heading1Char"/>
    <w:uiPriority w:val="99"/>
    <w:qFormat/>
    <w:rsid w:val="00E03FB0"/>
    <w:pPr>
      <w:keepNext/>
      <w:jc w:val="center"/>
      <w:outlineLvl w:val="0"/>
    </w:pPr>
    <w:rPr>
      <w:rFonts w:eastAsia="Arial Unicode MS"/>
      <w:b/>
      <w:bCs/>
      <w:sz w:val="28"/>
      <w:szCs w:val="28"/>
    </w:rPr>
  </w:style>
  <w:style w:type="paragraph" w:styleId="Heading2">
    <w:name w:val="heading 2"/>
    <w:basedOn w:val="Normal"/>
    <w:next w:val="Normal"/>
    <w:link w:val="Heading2Char"/>
    <w:uiPriority w:val="99"/>
    <w:qFormat/>
    <w:rsid w:val="00D40F9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00AA4"/>
    <w:pPr>
      <w:keepNext/>
      <w:spacing w:before="240" w:after="60"/>
      <w:outlineLvl w:val="2"/>
    </w:pPr>
    <w:rPr>
      <w:rFonts w:ascii="Cambria" w:hAnsi="Cambria" w:cs="Cambria"/>
      <w:b/>
      <w:bCs/>
      <w:sz w:val="26"/>
      <w:szCs w:val="26"/>
    </w:rPr>
  </w:style>
  <w:style w:type="paragraph" w:styleId="Heading6">
    <w:name w:val="heading 6"/>
    <w:basedOn w:val="Normal"/>
    <w:next w:val="Normal"/>
    <w:link w:val="Heading6Char"/>
    <w:uiPriority w:val="99"/>
    <w:qFormat/>
    <w:rsid w:val="0098210F"/>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4B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604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semiHidden/>
    <w:locked/>
    <w:rsid w:val="00D00AA4"/>
    <w:rPr>
      <w:rFonts w:ascii="Cambria" w:hAnsi="Cambria" w:cs="Cambria"/>
      <w:b/>
      <w:bCs/>
      <w:sz w:val="26"/>
      <w:szCs w:val="26"/>
    </w:rPr>
  </w:style>
  <w:style w:type="character" w:customStyle="1" w:styleId="Heading6Char">
    <w:name w:val="Heading 6 Char"/>
    <w:basedOn w:val="DefaultParagraphFont"/>
    <w:link w:val="Heading6"/>
    <w:uiPriority w:val="9"/>
    <w:semiHidden/>
    <w:rsid w:val="004604B2"/>
    <w:rPr>
      <w:rFonts w:asciiTheme="minorHAnsi" w:eastAsiaTheme="minorEastAsia" w:hAnsiTheme="minorHAnsi" w:cstheme="minorBidi"/>
      <w:b/>
      <w:bCs/>
    </w:rPr>
  </w:style>
  <w:style w:type="paragraph" w:customStyle="1" w:styleId="a">
    <w:name w:val="Знак Знак Знак"/>
    <w:basedOn w:val="Normal"/>
    <w:uiPriority w:val="99"/>
    <w:rsid w:val="0098210F"/>
    <w:pPr>
      <w:spacing w:before="100" w:beforeAutospacing="1" w:after="100" w:afterAutospacing="1"/>
    </w:pPr>
    <w:rPr>
      <w:rFonts w:ascii="Tahoma" w:hAnsi="Tahoma" w:cs="Tahoma"/>
      <w:sz w:val="20"/>
      <w:szCs w:val="20"/>
      <w:lang w:val="en-US" w:eastAsia="en-US"/>
    </w:rPr>
  </w:style>
  <w:style w:type="paragraph" w:styleId="Title">
    <w:name w:val="Title"/>
    <w:basedOn w:val="Normal"/>
    <w:link w:val="TitleChar"/>
    <w:uiPriority w:val="99"/>
    <w:qFormat/>
    <w:rsid w:val="0098210F"/>
    <w:pPr>
      <w:ind w:left="-567"/>
      <w:jc w:val="center"/>
    </w:pPr>
    <w:rPr>
      <w:sz w:val="28"/>
      <w:szCs w:val="28"/>
    </w:rPr>
  </w:style>
  <w:style w:type="character" w:customStyle="1" w:styleId="TitleChar">
    <w:name w:val="Title Char"/>
    <w:basedOn w:val="DefaultParagraphFont"/>
    <w:link w:val="Title"/>
    <w:uiPriority w:val="99"/>
    <w:locked/>
    <w:rsid w:val="0098210F"/>
    <w:rPr>
      <w:sz w:val="28"/>
      <w:szCs w:val="28"/>
      <w:lang w:val="ru-RU" w:eastAsia="ru-RU"/>
    </w:rPr>
  </w:style>
  <w:style w:type="paragraph" w:customStyle="1" w:styleId="a0">
    <w:name w:val="Знак Знак Знак Знак Знак Знак Знак"/>
    <w:basedOn w:val="Normal"/>
    <w:uiPriority w:val="99"/>
    <w:rsid w:val="0098210F"/>
    <w:pPr>
      <w:spacing w:before="100" w:beforeAutospacing="1" w:after="100" w:afterAutospacing="1"/>
      <w:jc w:val="both"/>
    </w:pPr>
    <w:rPr>
      <w:rFonts w:ascii="Tahoma" w:hAnsi="Tahoma" w:cs="Tahoma"/>
      <w:sz w:val="20"/>
      <w:szCs w:val="20"/>
      <w:lang w:val="en-US" w:eastAsia="en-US"/>
    </w:rPr>
  </w:style>
  <w:style w:type="table" w:styleId="TableGrid">
    <w:name w:val="Table Grid"/>
    <w:basedOn w:val="TableNormal"/>
    <w:uiPriority w:val="99"/>
    <w:rsid w:val="005D626F"/>
    <w:pPr>
      <w:spacing w:after="200" w:line="276"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D626F"/>
    <w:rPr>
      <w:color w:val="0000FF"/>
      <w:u w:val="single"/>
    </w:rPr>
  </w:style>
  <w:style w:type="paragraph" w:customStyle="1" w:styleId="ConsPlusNormal">
    <w:name w:val="ConsPlusNormal"/>
    <w:link w:val="ConsPlusNormal0"/>
    <w:uiPriority w:val="99"/>
    <w:rsid w:val="00F824B5"/>
    <w:pPr>
      <w:widowControl w:val="0"/>
      <w:autoSpaceDE w:val="0"/>
      <w:autoSpaceDN w:val="0"/>
      <w:adjustRightInd w:val="0"/>
      <w:ind w:firstLine="720"/>
    </w:pPr>
    <w:rPr>
      <w:rFonts w:ascii="Arial" w:hAnsi="Arial" w:cs="Arial"/>
      <w:sz w:val="20"/>
      <w:szCs w:val="20"/>
    </w:rPr>
  </w:style>
  <w:style w:type="paragraph" w:customStyle="1" w:styleId="fn2r">
    <w:name w:val="fn2r"/>
    <w:basedOn w:val="Normal"/>
    <w:uiPriority w:val="99"/>
    <w:rsid w:val="00F824B5"/>
    <w:pPr>
      <w:spacing w:before="100" w:beforeAutospacing="1" w:after="100" w:afterAutospacing="1"/>
    </w:pPr>
  </w:style>
  <w:style w:type="paragraph" w:styleId="BodyText2">
    <w:name w:val="Body Text 2"/>
    <w:basedOn w:val="Normal"/>
    <w:link w:val="BodyText2Char"/>
    <w:uiPriority w:val="99"/>
    <w:rsid w:val="00F824B5"/>
    <w:pPr>
      <w:spacing w:after="120" w:line="480" w:lineRule="auto"/>
    </w:pPr>
  </w:style>
  <w:style w:type="character" w:customStyle="1" w:styleId="BodyText2Char">
    <w:name w:val="Body Text 2 Char"/>
    <w:basedOn w:val="DefaultParagraphFont"/>
    <w:link w:val="BodyText2"/>
    <w:uiPriority w:val="99"/>
    <w:semiHidden/>
    <w:rsid w:val="004604B2"/>
    <w:rPr>
      <w:sz w:val="24"/>
      <w:szCs w:val="24"/>
    </w:rPr>
  </w:style>
  <w:style w:type="paragraph" w:customStyle="1" w:styleId="1">
    <w:name w:val="нум список 1"/>
    <w:basedOn w:val="Normal"/>
    <w:uiPriority w:val="99"/>
    <w:rsid w:val="00F94124"/>
    <w:pPr>
      <w:tabs>
        <w:tab w:val="num" w:pos="420"/>
      </w:tabs>
      <w:suppressAutoHyphens/>
      <w:spacing w:before="120" w:after="120"/>
      <w:jc w:val="both"/>
    </w:pPr>
    <w:rPr>
      <w:lang w:eastAsia="ar-SA"/>
    </w:rPr>
  </w:style>
  <w:style w:type="paragraph" w:styleId="NormalWeb">
    <w:name w:val="Normal (Web)"/>
    <w:basedOn w:val="Normal"/>
    <w:uiPriority w:val="99"/>
    <w:rsid w:val="00DC3EEA"/>
    <w:pPr>
      <w:suppressAutoHyphens/>
      <w:spacing w:before="280" w:after="280"/>
    </w:pPr>
    <w:rPr>
      <w:lang w:eastAsia="ar-SA"/>
    </w:rPr>
  </w:style>
  <w:style w:type="paragraph" w:customStyle="1" w:styleId="Pro-Gramma">
    <w:name w:val="Pro-Gramma"/>
    <w:basedOn w:val="Normal"/>
    <w:uiPriority w:val="99"/>
    <w:rsid w:val="00DC3EEA"/>
    <w:pPr>
      <w:suppressAutoHyphens/>
      <w:spacing w:before="120" w:line="288" w:lineRule="auto"/>
      <w:ind w:left="1134"/>
      <w:jc w:val="both"/>
    </w:pPr>
    <w:rPr>
      <w:rFonts w:ascii="Georgia" w:hAnsi="Georgia" w:cs="Georgia"/>
      <w:lang w:eastAsia="ar-SA"/>
    </w:rPr>
  </w:style>
  <w:style w:type="character" w:customStyle="1" w:styleId="TextNPA">
    <w:name w:val="Text NPA"/>
    <w:uiPriority w:val="99"/>
    <w:rsid w:val="00DC3EEA"/>
    <w:rPr>
      <w:rFonts w:ascii="Times New Roman" w:hAnsi="Times New Roman" w:cs="Times New Roman"/>
      <w:sz w:val="26"/>
      <w:szCs w:val="26"/>
    </w:rPr>
  </w:style>
  <w:style w:type="paragraph" w:styleId="ListParagraph">
    <w:name w:val="List Paragraph"/>
    <w:basedOn w:val="Normal"/>
    <w:uiPriority w:val="99"/>
    <w:qFormat/>
    <w:rsid w:val="00534513"/>
    <w:pPr>
      <w:suppressAutoHyphens/>
      <w:spacing w:after="200" w:line="276" w:lineRule="auto"/>
      <w:ind w:left="720"/>
    </w:pPr>
    <w:rPr>
      <w:rFonts w:ascii="Calibri" w:hAnsi="Calibri" w:cs="Calibri"/>
      <w:sz w:val="22"/>
      <w:szCs w:val="22"/>
      <w:lang w:eastAsia="ar-SA"/>
    </w:rPr>
  </w:style>
  <w:style w:type="paragraph" w:styleId="BodyText3">
    <w:name w:val="Body Text 3"/>
    <w:basedOn w:val="Normal"/>
    <w:link w:val="BodyText3Char"/>
    <w:uiPriority w:val="99"/>
    <w:rsid w:val="009853A5"/>
    <w:pPr>
      <w:spacing w:after="120"/>
    </w:pPr>
    <w:rPr>
      <w:sz w:val="16"/>
      <w:szCs w:val="16"/>
    </w:rPr>
  </w:style>
  <w:style w:type="character" w:customStyle="1" w:styleId="BodyText3Char">
    <w:name w:val="Body Text 3 Char"/>
    <w:basedOn w:val="DefaultParagraphFont"/>
    <w:link w:val="BodyText3"/>
    <w:uiPriority w:val="99"/>
    <w:semiHidden/>
    <w:rsid w:val="004604B2"/>
    <w:rPr>
      <w:sz w:val="16"/>
      <w:szCs w:val="16"/>
    </w:rPr>
  </w:style>
  <w:style w:type="paragraph" w:customStyle="1" w:styleId="Default">
    <w:name w:val="Default"/>
    <w:uiPriority w:val="99"/>
    <w:rsid w:val="009853A5"/>
    <w:pPr>
      <w:autoSpaceDE w:val="0"/>
      <w:autoSpaceDN w:val="0"/>
      <w:adjustRightInd w:val="0"/>
    </w:pPr>
    <w:rPr>
      <w:color w:val="000000"/>
      <w:sz w:val="24"/>
      <w:szCs w:val="24"/>
    </w:rPr>
  </w:style>
  <w:style w:type="paragraph" w:customStyle="1" w:styleId="western">
    <w:name w:val="western"/>
    <w:basedOn w:val="Normal"/>
    <w:uiPriority w:val="99"/>
    <w:rsid w:val="00557BD6"/>
    <w:pPr>
      <w:spacing w:before="100" w:beforeAutospacing="1" w:after="100" w:afterAutospacing="1"/>
    </w:pPr>
  </w:style>
  <w:style w:type="paragraph" w:customStyle="1" w:styleId="ConsPlusNonformat">
    <w:name w:val="ConsPlusNonformat"/>
    <w:uiPriority w:val="99"/>
    <w:rsid w:val="008E46C4"/>
    <w:pPr>
      <w:suppressAutoHyphens/>
      <w:autoSpaceDE w:val="0"/>
    </w:pPr>
    <w:rPr>
      <w:rFonts w:ascii="Courier New" w:hAnsi="Courier New" w:cs="Courier New"/>
      <w:sz w:val="20"/>
      <w:szCs w:val="20"/>
      <w:lang w:eastAsia="ar-SA"/>
    </w:rPr>
  </w:style>
  <w:style w:type="paragraph" w:customStyle="1" w:styleId="CharChar1CharChar1CharChar">
    <w:name w:val="Char Char Знак Знак1 Char Char1 Знак Знак Char Char"/>
    <w:basedOn w:val="Normal"/>
    <w:uiPriority w:val="99"/>
    <w:rsid w:val="00752C88"/>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9E1F1A"/>
    <w:pPr>
      <w:widowControl w:val="0"/>
      <w:autoSpaceDE w:val="0"/>
      <w:autoSpaceDN w:val="0"/>
      <w:adjustRightInd w:val="0"/>
    </w:pPr>
    <w:rPr>
      <w:rFonts w:ascii="Arial" w:hAnsi="Arial" w:cs="Arial"/>
      <w:b/>
      <w:bCs/>
      <w:sz w:val="20"/>
      <w:szCs w:val="20"/>
    </w:rPr>
  </w:style>
  <w:style w:type="paragraph" w:styleId="BodyText">
    <w:name w:val="Body Text"/>
    <w:aliases w:val="бпОсновной текст,Body Text Char"/>
    <w:basedOn w:val="Normal"/>
    <w:link w:val="BodyTextChar1"/>
    <w:uiPriority w:val="99"/>
    <w:rsid w:val="00AF4441"/>
    <w:pPr>
      <w:spacing w:after="120"/>
    </w:pPr>
    <w:rPr>
      <w:rFonts w:ascii="Times New Roman CYR" w:hAnsi="Times New Roman CYR" w:cs="Times New Roman CYR"/>
      <w:sz w:val="20"/>
      <w:szCs w:val="20"/>
    </w:rPr>
  </w:style>
  <w:style w:type="character" w:customStyle="1" w:styleId="BodyTextChar1">
    <w:name w:val="Body Text Char1"/>
    <w:aliases w:val="бпОсновной текст Char,Body Text Char Char"/>
    <w:basedOn w:val="DefaultParagraphFont"/>
    <w:link w:val="BodyText"/>
    <w:uiPriority w:val="99"/>
    <w:locked/>
    <w:rsid w:val="00AF4441"/>
    <w:rPr>
      <w:rFonts w:ascii="Times New Roman CYR" w:hAnsi="Times New Roman CYR" w:cs="Times New Roman CYR"/>
    </w:rPr>
  </w:style>
  <w:style w:type="paragraph" w:styleId="HTMLPreformatted">
    <w:name w:val="HTML Preformatted"/>
    <w:basedOn w:val="Normal"/>
    <w:link w:val="HTMLPreformattedChar"/>
    <w:uiPriority w:val="99"/>
    <w:rsid w:val="00411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11F2F"/>
    <w:rPr>
      <w:rFonts w:ascii="Courier New" w:hAnsi="Courier New" w:cs="Courier New"/>
    </w:rPr>
  </w:style>
  <w:style w:type="character" w:styleId="Strong">
    <w:name w:val="Strong"/>
    <w:basedOn w:val="DefaultParagraphFont"/>
    <w:uiPriority w:val="99"/>
    <w:qFormat/>
    <w:rsid w:val="00D00AA4"/>
    <w:rPr>
      <w:b/>
      <w:bCs/>
    </w:rPr>
  </w:style>
  <w:style w:type="character" w:customStyle="1" w:styleId="ConsPlusNormal0">
    <w:name w:val="ConsPlusNormal Знак"/>
    <w:link w:val="ConsPlusNormal"/>
    <w:uiPriority w:val="99"/>
    <w:locked/>
    <w:rsid w:val="00D00AA4"/>
    <w:rPr>
      <w:rFonts w:ascii="Arial" w:hAnsi="Arial" w:cs="Arial"/>
      <w:lang w:val="ru-RU" w:eastAsia="ru-RU"/>
    </w:rPr>
  </w:style>
  <w:style w:type="paragraph" w:styleId="BalloonText">
    <w:name w:val="Balloon Text"/>
    <w:basedOn w:val="Normal"/>
    <w:link w:val="BalloonTextChar"/>
    <w:uiPriority w:val="99"/>
    <w:semiHidden/>
    <w:rsid w:val="005E4CDC"/>
    <w:rPr>
      <w:rFonts w:ascii="Arial" w:hAnsi="Arial" w:cs="Arial"/>
      <w:sz w:val="18"/>
      <w:szCs w:val="18"/>
    </w:rPr>
  </w:style>
  <w:style w:type="character" w:customStyle="1" w:styleId="BalloonTextChar">
    <w:name w:val="Balloon Text Char"/>
    <w:basedOn w:val="DefaultParagraphFont"/>
    <w:link w:val="BalloonText"/>
    <w:uiPriority w:val="99"/>
    <w:locked/>
    <w:rsid w:val="005E4CDC"/>
    <w:rPr>
      <w:rFonts w:ascii="Arial" w:hAnsi="Arial" w:cs="Arial"/>
      <w:sz w:val="18"/>
      <w:szCs w:val="18"/>
    </w:rPr>
  </w:style>
  <w:style w:type="character" w:customStyle="1" w:styleId="blk">
    <w:name w:val="blk"/>
    <w:basedOn w:val="DefaultParagraphFont"/>
    <w:uiPriority w:val="99"/>
    <w:rsid w:val="00AE0027"/>
  </w:style>
  <w:style w:type="character" w:customStyle="1" w:styleId="a1">
    <w:name w:val="Гипертекстовая ссылка"/>
    <w:uiPriority w:val="99"/>
    <w:rsid w:val="00726797"/>
    <w:rPr>
      <w:b/>
      <w:bCs/>
      <w:color w:val="008000"/>
    </w:rPr>
  </w:style>
  <w:style w:type="paragraph" w:styleId="NoSpacing">
    <w:name w:val="No Spacing"/>
    <w:uiPriority w:val="99"/>
    <w:qFormat/>
    <w:rsid w:val="008B1906"/>
    <w:rPr>
      <w:sz w:val="24"/>
      <w:szCs w:val="24"/>
    </w:rPr>
  </w:style>
  <w:style w:type="paragraph" w:customStyle="1" w:styleId="formattext">
    <w:name w:val="formattext"/>
    <w:basedOn w:val="Normal"/>
    <w:uiPriority w:val="99"/>
    <w:rsid w:val="00A0263B"/>
    <w:pPr>
      <w:spacing w:before="100" w:beforeAutospacing="1" w:after="100" w:afterAutospacing="1"/>
    </w:pPr>
  </w:style>
  <w:style w:type="paragraph" w:customStyle="1" w:styleId="a2">
    <w:name w:val="Комментарий"/>
    <w:basedOn w:val="Normal"/>
    <w:next w:val="Normal"/>
    <w:uiPriority w:val="99"/>
    <w:rsid w:val="006D070F"/>
    <w:pPr>
      <w:autoSpaceDE w:val="0"/>
      <w:autoSpaceDN w:val="0"/>
      <w:adjustRightInd w:val="0"/>
      <w:spacing w:before="75"/>
      <w:ind w:left="170"/>
      <w:jc w:val="both"/>
    </w:pPr>
    <w:rPr>
      <w:rFonts w:ascii="Arial" w:hAnsi="Arial" w:cs="Arial"/>
      <w:color w:val="353842"/>
      <w:shd w:val="clear" w:color="auto" w:fill="F0F0F0"/>
    </w:rPr>
  </w:style>
  <w:style w:type="paragraph" w:customStyle="1" w:styleId="a3">
    <w:name w:val="Прижатый влево"/>
    <w:basedOn w:val="Normal"/>
    <w:next w:val="Normal"/>
    <w:uiPriority w:val="99"/>
    <w:rsid w:val="006D070F"/>
    <w:pPr>
      <w:autoSpaceDE w:val="0"/>
      <w:autoSpaceDN w:val="0"/>
      <w:adjustRightInd w:val="0"/>
    </w:pPr>
    <w:rPr>
      <w:rFonts w:ascii="Arial" w:hAnsi="Arial" w:cs="Arial"/>
    </w:rPr>
  </w:style>
  <w:style w:type="paragraph" w:customStyle="1" w:styleId="a4">
    <w:name w:val="Нормальный (таблица)"/>
    <w:basedOn w:val="Normal"/>
    <w:next w:val="Normal"/>
    <w:uiPriority w:val="99"/>
    <w:rsid w:val="008F097C"/>
    <w:pPr>
      <w:widowControl w:val="0"/>
      <w:autoSpaceDE w:val="0"/>
      <w:autoSpaceDN w:val="0"/>
      <w:adjustRightInd w:val="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076971122">
      <w:marLeft w:val="0"/>
      <w:marRight w:val="0"/>
      <w:marTop w:val="0"/>
      <w:marBottom w:val="0"/>
      <w:divBdr>
        <w:top w:val="none" w:sz="0" w:space="0" w:color="auto"/>
        <w:left w:val="none" w:sz="0" w:space="0" w:color="auto"/>
        <w:bottom w:val="none" w:sz="0" w:space="0" w:color="auto"/>
        <w:right w:val="none" w:sz="0" w:space="0" w:color="auto"/>
      </w:divBdr>
      <w:divsChild>
        <w:div w:id="1076971123">
          <w:marLeft w:val="0"/>
          <w:marRight w:val="0"/>
          <w:marTop w:val="120"/>
          <w:marBottom w:val="0"/>
          <w:divBdr>
            <w:top w:val="none" w:sz="0" w:space="0" w:color="auto"/>
            <w:left w:val="none" w:sz="0" w:space="0" w:color="auto"/>
            <w:bottom w:val="none" w:sz="0" w:space="0" w:color="auto"/>
            <w:right w:val="none" w:sz="0" w:space="0" w:color="auto"/>
          </w:divBdr>
        </w:div>
        <w:div w:id="1076971129">
          <w:marLeft w:val="0"/>
          <w:marRight w:val="0"/>
          <w:marTop w:val="120"/>
          <w:marBottom w:val="0"/>
          <w:divBdr>
            <w:top w:val="none" w:sz="0" w:space="0" w:color="auto"/>
            <w:left w:val="none" w:sz="0" w:space="0" w:color="auto"/>
            <w:bottom w:val="none" w:sz="0" w:space="0" w:color="auto"/>
            <w:right w:val="none" w:sz="0" w:space="0" w:color="auto"/>
          </w:divBdr>
        </w:div>
        <w:div w:id="1076971130">
          <w:marLeft w:val="0"/>
          <w:marRight w:val="0"/>
          <w:marTop w:val="120"/>
          <w:marBottom w:val="0"/>
          <w:divBdr>
            <w:top w:val="none" w:sz="0" w:space="0" w:color="auto"/>
            <w:left w:val="none" w:sz="0" w:space="0" w:color="auto"/>
            <w:bottom w:val="none" w:sz="0" w:space="0" w:color="auto"/>
            <w:right w:val="none" w:sz="0" w:space="0" w:color="auto"/>
          </w:divBdr>
        </w:div>
        <w:div w:id="1076971132">
          <w:marLeft w:val="0"/>
          <w:marRight w:val="0"/>
          <w:marTop w:val="120"/>
          <w:marBottom w:val="0"/>
          <w:divBdr>
            <w:top w:val="none" w:sz="0" w:space="0" w:color="auto"/>
            <w:left w:val="none" w:sz="0" w:space="0" w:color="auto"/>
            <w:bottom w:val="none" w:sz="0" w:space="0" w:color="auto"/>
            <w:right w:val="none" w:sz="0" w:space="0" w:color="auto"/>
          </w:divBdr>
        </w:div>
      </w:divsChild>
    </w:div>
    <w:div w:id="1076971124">
      <w:marLeft w:val="0"/>
      <w:marRight w:val="0"/>
      <w:marTop w:val="0"/>
      <w:marBottom w:val="0"/>
      <w:divBdr>
        <w:top w:val="none" w:sz="0" w:space="0" w:color="auto"/>
        <w:left w:val="none" w:sz="0" w:space="0" w:color="auto"/>
        <w:bottom w:val="none" w:sz="0" w:space="0" w:color="auto"/>
        <w:right w:val="none" w:sz="0" w:space="0" w:color="auto"/>
      </w:divBdr>
    </w:div>
    <w:div w:id="1076971127">
      <w:marLeft w:val="0"/>
      <w:marRight w:val="0"/>
      <w:marTop w:val="0"/>
      <w:marBottom w:val="0"/>
      <w:divBdr>
        <w:top w:val="none" w:sz="0" w:space="0" w:color="auto"/>
        <w:left w:val="none" w:sz="0" w:space="0" w:color="auto"/>
        <w:bottom w:val="none" w:sz="0" w:space="0" w:color="auto"/>
        <w:right w:val="none" w:sz="0" w:space="0" w:color="auto"/>
      </w:divBdr>
    </w:div>
    <w:div w:id="1076971128">
      <w:marLeft w:val="0"/>
      <w:marRight w:val="0"/>
      <w:marTop w:val="0"/>
      <w:marBottom w:val="0"/>
      <w:divBdr>
        <w:top w:val="none" w:sz="0" w:space="0" w:color="auto"/>
        <w:left w:val="none" w:sz="0" w:space="0" w:color="auto"/>
        <w:bottom w:val="none" w:sz="0" w:space="0" w:color="auto"/>
        <w:right w:val="none" w:sz="0" w:space="0" w:color="auto"/>
      </w:divBdr>
      <w:divsChild>
        <w:div w:id="1076971125">
          <w:marLeft w:val="0"/>
          <w:marRight w:val="0"/>
          <w:marTop w:val="120"/>
          <w:marBottom w:val="0"/>
          <w:divBdr>
            <w:top w:val="none" w:sz="0" w:space="0" w:color="auto"/>
            <w:left w:val="none" w:sz="0" w:space="0" w:color="auto"/>
            <w:bottom w:val="none" w:sz="0" w:space="0" w:color="auto"/>
            <w:right w:val="none" w:sz="0" w:space="0" w:color="auto"/>
          </w:divBdr>
        </w:div>
        <w:div w:id="1076971126">
          <w:marLeft w:val="0"/>
          <w:marRight w:val="0"/>
          <w:marTop w:val="120"/>
          <w:marBottom w:val="0"/>
          <w:divBdr>
            <w:top w:val="none" w:sz="0" w:space="0" w:color="auto"/>
            <w:left w:val="none" w:sz="0" w:space="0" w:color="auto"/>
            <w:bottom w:val="none" w:sz="0" w:space="0" w:color="auto"/>
            <w:right w:val="none" w:sz="0" w:space="0" w:color="auto"/>
          </w:divBdr>
        </w:div>
        <w:div w:id="1076971133">
          <w:marLeft w:val="0"/>
          <w:marRight w:val="0"/>
          <w:marTop w:val="120"/>
          <w:marBottom w:val="0"/>
          <w:divBdr>
            <w:top w:val="none" w:sz="0" w:space="0" w:color="auto"/>
            <w:left w:val="none" w:sz="0" w:space="0" w:color="auto"/>
            <w:bottom w:val="none" w:sz="0" w:space="0" w:color="auto"/>
            <w:right w:val="none" w:sz="0" w:space="0" w:color="auto"/>
          </w:divBdr>
        </w:div>
        <w:div w:id="1076971135">
          <w:marLeft w:val="0"/>
          <w:marRight w:val="0"/>
          <w:marTop w:val="120"/>
          <w:marBottom w:val="0"/>
          <w:divBdr>
            <w:top w:val="none" w:sz="0" w:space="0" w:color="auto"/>
            <w:left w:val="none" w:sz="0" w:space="0" w:color="auto"/>
            <w:bottom w:val="none" w:sz="0" w:space="0" w:color="auto"/>
            <w:right w:val="none" w:sz="0" w:space="0" w:color="auto"/>
          </w:divBdr>
        </w:div>
        <w:div w:id="1076971136">
          <w:marLeft w:val="0"/>
          <w:marRight w:val="0"/>
          <w:marTop w:val="120"/>
          <w:marBottom w:val="0"/>
          <w:divBdr>
            <w:top w:val="none" w:sz="0" w:space="0" w:color="auto"/>
            <w:left w:val="none" w:sz="0" w:space="0" w:color="auto"/>
            <w:bottom w:val="none" w:sz="0" w:space="0" w:color="auto"/>
            <w:right w:val="none" w:sz="0" w:space="0" w:color="auto"/>
          </w:divBdr>
        </w:div>
      </w:divsChild>
    </w:div>
    <w:div w:id="1076971131">
      <w:marLeft w:val="0"/>
      <w:marRight w:val="0"/>
      <w:marTop w:val="0"/>
      <w:marBottom w:val="0"/>
      <w:divBdr>
        <w:top w:val="none" w:sz="0" w:space="0" w:color="auto"/>
        <w:left w:val="none" w:sz="0" w:space="0" w:color="auto"/>
        <w:bottom w:val="none" w:sz="0" w:space="0" w:color="auto"/>
        <w:right w:val="none" w:sz="0" w:space="0" w:color="auto"/>
      </w:divBdr>
    </w:div>
    <w:div w:id="1076971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lavavr@vvol.tvcom.ru" TargetMode="External"/><Relationship Id="rId13" Type="http://schemas.openxmlformats.org/officeDocument/2006/relationships/hyperlink" Target="http://www.consultant.ru/document/cons_doc_LAW_302971/a2588b2a1374c05e0939bb4df8e54fc0dfd6e000/" TargetMode="External"/><Relationship Id="rId18" Type="http://schemas.openxmlformats.org/officeDocument/2006/relationships/hyperlink" Target="http://www.v-volok.ru" TargetMode="External"/><Relationship Id="rId3" Type="http://schemas.openxmlformats.org/officeDocument/2006/relationships/settings" Target="settings.xml"/><Relationship Id="rId7" Type="http://schemas.openxmlformats.org/officeDocument/2006/relationships/hyperlink" Target="http://www.v-volok.ru/" TargetMode="External"/><Relationship Id="rId12" Type="http://schemas.openxmlformats.org/officeDocument/2006/relationships/hyperlink" Target="http://www.consultant.ru/document/cons_doc_LAW_302971/a593eaab768d34bf2d7419322eac79481e73cf03/" TargetMode="External"/><Relationship Id="rId17" Type="http://schemas.openxmlformats.org/officeDocument/2006/relationships/hyperlink" Target="mailto:vrkyi@yandex.ru" TargetMode="External"/><Relationship Id="rId2" Type="http://schemas.openxmlformats.org/officeDocument/2006/relationships/styles" Target="styles.xml"/><Relationship Id="rId16" Type="http://schemas.openxmlformats.org/officeDocument/2006/relationships/hyperlink" Target="mailto:glavavr@vvol.tv&#1089;om.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garantF1://16220377.0" TargetMode="External"/><Relationship Id="rId5" Type="http://schemas.openxmlformats.org/officeDocument/2006/relationships/image" Target="media/image1.wmf"/><Relationship Id="rId15" Type="http://schemas.openxmlformats.org/officeDocument/2006/relationships/hyperlink" Target="garantF1://10064072.18505" TargetMode="External"/><Relationship Id="rId10" Type="http://schemas.openxmlformats.org/officeDocument/2006/relationships/hyperlink" Target="garantF1://1621091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rkyi@yandex.ru" TargetMode="External"/><Relationship Id="rId14" Type="http://schemas.openxmlformats.org/officeDocument/2006/relationships/hyperlink" Target="garantF1://10064072.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21</Pages>
  <Words>11030</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постановлению</dc:title>
  <dc:subject/>
  <dc:creator>user</dc:creator>
  <cp:keywords/>
  <dc:description/>
  <cp:lastModifiedBy>1</cp:lastModifiedBy>
  <cp:revision>3</cp:revision>
  <cp:lastPrinted>2019-03-22T07:05:00Z</cp:lastPrinted>
  <dcterms:created xsi:type="dcterms:W3CDTF">2019-03-22T06:54:00Z</dcterms:created>
  <dcterms:modified xsi:type="dcterms:W3CDTF">2019-03-22T07:30:00Z</dcterms:modified>
</cp:coreProperties>
</file>